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39871" w14:textId="77777777" w:rsidR="00EC2859" w:rsidRPr="00E07943" w:rsidRDefault="00EC2859" w:rsidP="00EC285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>Student name:</w:t>
      </w:r>
    </w:p>
    <w:p w14:paraId="3ACC16B2" w14:textId="77777777" w:rsidR="00EC2859" w:rsidRPr="00E07943" w:rsidRDefault="00EC2859" w:rsidP="00EC285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>Student ID:</w:t>
      </w:r>
    </w:p>
    <w:p w14:paraId="16E1D0CA" w14:textId="3F218002" w:rsidR="00EC2859" w:rsidRPr="00E07943" w:rsidRDefault="00EC2859" w:rsidP="00425FC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 xml:space="preserve">Advisor: </w:t>
      </w:r>
    </w:p>
    <w:tbl>
      <w:tblPr>
        <w:tblW w:w="5544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8"/>
        <w:gridCol w:w="2578"/>
        <w:gridCol w:w="2579"/>
        <w:gridCol w:w="2579"/>
        <w:gridCol w:w="2579"/>
        <w:gridCol w:w="2585"/>
      </w:tblGrid>
      <w:tr w:rsidR="004C7C90" w:rsidRPr="005D4778" w14:paraId="5B4BB76B" w14:textId="77777777" w:rsidTr="004C7C90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FC2A9" w14:textId="0ED3FB4F" w:rsidR="004C7C90" w:rsidRPr="004C7C90" w:rsidRDefault="004C7C90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4C7C9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02DBBC11" w14:textId="77777777" w:rsidTr="00BB4184">
        <w:trPr>
          <w:trHeight w:val="877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70D97" w14:textId="77777777" w:rsidR="00A61BE3" w:rsidRPr="00E95299" w:rsidRDefault="00A61BE3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418D0BA2" w14:textId="77777777" w:rsidR="00BC0D6D" w:rsidRPr="00E95299" w:rsidRDefault="00A61BE3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  <w:p w14:paraId="53B105D6" w14:textId="6A185A39" w:rsidR="004C7C90" w:rsidRPr="00E95299" w:rsidRDefault="004C7C9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5A677" w14:textId="604EFD74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2BB00384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  <w:p w14:paraId="4A99688C" w14:textId="434A3498" w:rsidR="00BB4184" w:rsidRPr="00E95299" w:rsidRDefault="00BB4184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08CC8" w14:textId="261927B3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00E57CE6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  <w:p w14:paraId="66894331" w14:textId="10D076AD" w:rsidR="00BB4184" w:rsidRPr="00E95299" w:rsidRDefault="00BB4184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CF41D" w14:textId="6D62D715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3E3A5DF6" w14:textId="785465F5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  <w:r w:rsidR="00BB4184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2617E" w14:textId="6239D937" w:rsidR="00BC0D6D" w:rsidRPr="00E95299" w:rsidRDefault="005D4778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  <w:p w14:paraId="60336B4D" w14:textId="58D87218" w:rsidR="004C7C90" w:rsidRPr="00E95299" w:rsidRDefault="004C7C90" w:rsidP="00562010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84702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28EB6A61" w14:textId="77777777" w:rsidR="00425FC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65B8EFFD" w14:textId="6A5CDBDC" w:rsidR="00E95299" w:rsidRPr="00E95299" w:rsidRDefault="00E95299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D4E3025" w14:textId="77777777" w:rsidTr="00A3370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45239" w14:textId="77777777" w:rsidR="00653534" w:rsidRPr="00E95299" w:rsidRDefault="00653534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138316DF" w14:textId="77777777" w:rsidR="00653534" w:rsidRPr="00E95299" w:rsidRDefault="00653534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70C3A72C" w14:textId="7ECAA943" w:rsidR="00653534" w:rsidRPr="00E95299" w:rsidRDefault="00653534" w:rsidP="00F63F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E992D" w14:textId="77777777" w:rsidR="00562010" w:rsidRPr="00E95299" w:rsidRDefault="00562010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6F970F94" w14:textId="71D2723C" w:rsidR="00562010" w:rsidRPr="00E95299" w:rsidRDefault="00562010" w:rsidP="00F63F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484B1" w14:textId="77777777" w:rsidR="00562010" w:rsidRPr="00E95299" w:rsidRDefault="00562010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A9260F" w14:textId="31755F02" w:rsidR="00562010" w:rsidRPr="00E95299" w:rsidRDefault="00562010" w:rsidP="00F63F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5C558" w14:textId="3C192AD7" w:rsidR="00BB4184" w:rsidRPr="00E95299" w:rsidRDefault="00562010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0AE23" w14:textId="2C8D4CC1" w:rsidR="00285C2D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5731E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C0D6D" w14:paraId="1AD99767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9EB03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C4C5F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0"/>
                <w:szCs w:val="20"/>
              </w:rPr>
              <w:t>YEAR TWO</w:t>
            </w:r>
          </w:p>
        </w:tc>
      </w:tr>
      <w:tr w:rsidR="00B22947" w14:paraId="569437A7" w14:textId="77777777" w:rsidTr="00B22947">
        <w:trPr>
          <w:trHeight w:val="498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D6F17" w14:textId="77777777" w:rsidR="00B22947" w:rsidRPr="00E95299" w:rsidRDefault="00B22947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03DFEAB4" w14:textId="30F5696A" w:rsidR="00B22947" w:rsidRPr="00E95299" w:rsidRDefault="00B22947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96F67" w14:textId="38EDC4D6" w:rsidR="00B22947" w:rsidRPr="00E95299" w:rsidRDefault="00B22947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3B339DD5" w14:textId="77777777" w:rsidR="00B22947" w:rsidRPr="00E95299" w:rsidRDefault="00B22947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4CCFEAE6" w14:textId="0E93342A" w:rsidR="00B22947" w:rsidRPr="00E95299" w:rsidRDefault="00B22947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34BF9" w14:textId="77777777" w:rsidR="00B22947" w:rsidRPr="00E95299" w:rsidRDefault="00B22947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4F51B873" w14:textId="77777777" w:rsidR="00B22947" w:rsidRPr="00E95299" w:rsidRDefault="00B22947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536882A" w14:textId="07A098C9" w:rsidR="00B22947" w:rsidRPr="00E95299" w:rsidRDefault="00B22947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1915U 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4432D" w14:textId="77777777" w:rsidR="00B22947" w:rsidRPr="00E95299" w:rsidRDefault="00B22947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3E1EC90" w14:textId="77777777" w:rsidR="00B22947" w:rsidRPr="00E95299" w:rsidRDefault="00B22947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7E50C07F" w14:textId="5E9A5148" w:rsidR="00B22947" w:rsidRPr="00E95299" w:rsidRDefault="00B22947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>BUSI 1030U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5BDB2" w14:textId="5E97711E" w:rsidR="00B22947" w:rsidRPr="00B22947" w:rsidRDefault="00B22947" w:rsidP="00B229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BDE05" w14:textId="77777777" w:rsidR="00B22947" w:rsidRDefault="00B22947" w:rsidP="00B22947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571164BE" w14:textId="77777777" w:rsidR="00B22947" w:rsidRDefault="00B22947" w:rsidP="00B22947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407B55B8" w14:textId="5152C1D6" w:rsidR="00B22947" w:rsidRPr="006C4C5F" w:rsidRDefault="00B22947" w:rsidP="00B22947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22947" w14:paraId="151E0AC5" w14:textId="77777777" w:rsidTr="00B22947">
        <w:trPr>
          <w:trHeight w:val="498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CB28" w14:textId="77777777" w:rsidR="00B22947" w:rsidRPr="00E95299" w:rsidRDefault="00B22947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191FB" w14:textId="77777777" w:rsidR="00B22947" w:rsidRPr="00E95299" w:rsidRDefault="00B22947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9F27F" w14:textId="77777777" w:rsidR="00B22947" w:rsidRPr="00E95299" w:rsidRDefault="00B22947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8C155" w14:textId="77777777" w:rsidR="00B22947" w:rsidRPr="00E95299" w:rsidRDefault="00B22947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1DD9DA" w14:textId="77777777" w:rsidR="00B22947" w:rsidRPr="00E95299" w:rsidRDefault="00B22947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32AC4" w14:textId="77777777" w:rsidR="00B22947" w:rsidRPr="00E95299" w:rsidRDefault="00B22947" w:rsidP="00B229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662C7738" w14:textId="77777777" w:rsidR="00B22947" w:rsidRPr="00E95299" w:rsidRDefault="00B22947" w:rsidP="00B229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663B89B0" w14:textId="52E68D43" w:rsidR="00B22947" w:rsidRPr="006C4C5F" w:rsidRDefault="00B22947" w:rsidP="00B22947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570C375E" w14:textId="77777777" w:rsidTr="00B22947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CA6E5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09B8758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0953226D" w14:textId="3D9033F3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1130</w:t>
            </w:r>
            <w:r w:rsidR="006C4C5F" w:rsidRPr="00E95299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3EA67" w14:textId="09FA4F23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24043980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351CD15" w14:textId="61A25F5B" w:rsidR="00A33D98" w:rsidRPr="00E95299" w:rsidRDefault="00562010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58D87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2D8C1065" w14:textId="218FF5BC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</w:t>
            </w:r>
            <w:r w:rsid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anagement</w:t>
            </w:r>
          </w:p>
          <w:p w14:paraId="158320EE" w14:textId="7013134A" w:rsidR="00E07943" w:rsidRPr="00E9529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>BUSI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2F65E" w14:textId="51D9DBCD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25EEC" w14:textId="2DD22E93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ADF9" w14:textId="77777777" w:rsidR="00B22947" w:rsidRDefault="00B22947" w:rsidP="00B22947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59240CCF" w14:textId="5829C88C" w:rsidR="00425FC9" w:rsidRPr="003336E3" w:rsidRDefault="00B22947" w:rsidP="003336E3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BC0D6D" w14:paraId="59010515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4E6A5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C4C5F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0"/>
                <w:szCs w:val="20"/>
              </w:rPr>
              <w:t>YEAR THREE</w:t>
            </w:r>
          </w:p>
        </w:tc>
      </w:tr>
      <w:tr w:rsidR="00D4452B" w14:paraId="5218D48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CD8DD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3210U</w:t>
            </w:r>
          </w:p>
          <w:p w14:paraId="0ED6B474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Consumer Behaviour</w:t>
            </w:r>
          </w:p>
          <w:p w14:paraId="2E884EC8" w14:textId="3E4B7699" w:rsidR="004C7C90" w:rsidRPr="006C4C5F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95299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326D9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1C757B50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313624A8" w14:textId="6C18BAA7" w:rsidR="00425FC9" w:rsidRPr="00E9529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901FF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3503U</w:t>
            </w:r>
          </w:p>
          <w:p w14:paraId="10D1E1BF" w14:textId="77777777" w:rsidR="00BC0D6D" w:rsidRPr="00E95299" w:rsidRDefault="00B552DE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Digital </w:t>
            </w:r>
            <w:r w:rsidR="005D4778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</w:t>
            </w:r>
          </w:p>
          <w:p w14:paraId="113E599F" w14:textId="2A6635D9" w:rsidR="004C7C90" w:rsidRPr="00E9529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0F544" w14:textId="13DB22CB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DF6A3" w14:textId="7E36B56D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B6D49" w14:textId="77777777" w:rsidR="00425FC9" w:rsidRPr="00E95299" w:rsidRDefault="00425FC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25624DC" w14:textId="77777777" w:rsidR="00BC0D6D" w:rsidRPr="00E95299" w:rsidRDefault="00425FC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B7BA93F" w14:textId="1CA6DB36" w:rsidR="00425FC9" w:rsidRPr="006C4C5F" w:rsidRDefault="00E9529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264B8B85" w14:textId="77777777" w:rsidTr="00B22947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DA4E5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3260U</w:t>
            </w:r>
          </w:p>
          <w:p w14:paraId="68296915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Research</w:t>
            </w:r>
          </w:p>
          <w:p w14:paraId="43CBAFF8" w14:textId="05715597" w:rsidR="004C7C90" w:rsidRPr="006C4C5F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95299">
              <w:rPr>
                <w:color w:val="0077CA"/>
                <w:sz w:val="18"/>
                <w:szCs w:val="18"/>
              </w:rPr>
              <w:t>BUSI 2200U</w:t>
            </w:r>
            <w:r w:rsidRPr="00E95299">
              <w:rPr>
                <w:color w:val="E75D2A"/>
                <w:sz w:val="18"/>
                <w:szCs w:val="18"/>
              </w:rPr>
              <w:t xml:space="preserve"> </w:t>
            </w:r>
            <w:r w:rsidRPr="00E95299">
              <w:rPr>
                <w:color w:val="0077CA"/>
                <w:sz w:val="18"/>
                <w:szCs w:val="18"/>
              </w:rPr>
              <w:t>&amp; 1450</w:t>
            </w:r>
            <w:r w:rsidR="006C4C5F" w:rsidRPr="00E95299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AA192" w14:textId="2AD3038A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54E22" w14:textId="7C3BA197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33E01" w14:textId="16B3239B" w:rsidR="004C7C90" w:rsidRPr="00E95299" w:rsidRDefault="00CF1FDB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E630F" w14:textId="7169ADA0" w:rsidR="004C7C90" w:rsidRPr="00E95299" w:rsidRDefault="00CF1FDB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41F59" w14:textId="77777777" w:rsidR="00B22947" w:rsidRDefault="00B22947" w:rsidP="00B229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51CC50FB" w14:textId="1C026B77" w:rsidR="00BC0D6D" w:rsidRPr="003336E3" w:rsidRDefault="00B22947" w:rsidP="003336E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BC0D6D" w14:paraId="5DCBD006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43B18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C4C5F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0"/>
                <w:szCs w:val="20"/>
              </w:rPr>
              <w:t>YEAR FOUR</w:t>
            </w:r>
          </w:p>
        </w:tc>
      </w:tr>
      <w:tr w:rsidR="00D4452B" w14:paraId="70293868" w14:textId="77777777" w:rsidTr="00B22947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85AE1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67A445F8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48C36EBC" w14:textId="68CE589B" w:rsidR="00E07943" w:rsidRPr="00E95299" w:rsidRDefault="00E07943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 xml:space="preserve">year 4 standing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C23C9" w14:textId="77777777" w:rsidR="00724ED3" w:rsidRPr="00E95299" w:rsidRDefault="00724ED3" w:rsidP="00724ED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Capstone or </w:t>
            </w:r>
          </w:p>
          <w:p w14:paraId="00A5B5B5" w14:textId="77777777" w:rsidR="00724ED3" w:rsidRPr="00E95299" w:rsidRDefault="00724ED3" w:rsidP="00724ED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4600U Internship or</w:t>
            </w:r>
          </w:p>
          <w:p w14:paraId="0C7C0C06" w14:textId="7C8AAB08" w:rsidR="00425FC9" w:rsidRPr="00E95299" w:rsidRDefault="00724ED3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4700U </w:t>
            </w:r>
            <w:r w:rsidRPr="00E95299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Venture Creation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600F9" w14:textId="6ED04EBC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00C2D" w14:textId="486973D0" w:rsidR="00724ED3" w:rsidRPr="00E95299" w:rsidRDefault="00724ED3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19681" w14:textId="108CD399" w:rsidR="004C7C90" w:rsidRPr="00E95299" w:rsidRDefault="00F63F84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3BAEE" w14:textId="77777777" w:rsidR="00B22947" w:rsidRDefault="00B22947" w:rsidP="00B22947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30C77D93" w14:textId="19517C8F" w:rsidR="00BC0D6D" w:rsidRPr="003336E3" w:rsidRDefault="00B22947" w:rsidP="003336E3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D4452B" w14:paraId="48DE3BCF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5DCF9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4220U</w:t>
            </w:r>
          </w:p>
          <w:p w14:paraId="7B8CFDBA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Strategy</w:t>
            </w:r>
          </w:p>
          <w:p w14:paraId="76DB2B93" w14:textId="5596D09C" w:rsidR="004C7C90" w:rsidRPr="00E9529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2200U &amp; year 4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38EA0" w14:textId="2E356336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38370" w14:textId="3220C514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64E6E" w14:textId="2589CA40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BBDA2" w14:textId="059E50AE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6CA5E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2859" w14:paraId="5C4DC12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0C525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80018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88909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E02D3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F2959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22D39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2859" w14:paraId="19335CCC" w14:textId="77777777" w:rsidTr="00E9529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9B782" w14:textId="770C5254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1C0B6" w14:textId="2EBF5A33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AA85C" w14:textId="7DF42FC3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9ABA2" w14:textId="1CF1BD22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A5A5E" w14:textId="4EB365CB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98D02" w14:textId="7DD25222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E95299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10A94EDE" w14:textId="77777777" w:rsidR="00BF147D" w:rsidRDefault="00BF147D">
      <w:pPr>
        <w:spacing w:before="120" w:after="120" w:line="336" w:lineRule="auto"/>
      </w:pPr>
    </w:p>
    <w:p w14:paraId="2F3D5122" w14:textId="77777777" w:rsidR="00E95299" w:rsidRDefault="00E95299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EC2859" w14:paraId="57D44C34" w14:textId="77777777" w:rsidTr="003919CD">
        <w:tc>
          <w:tcPr>
            <w:tcW w:w="3828" w:type="dxa"/>
          </w:tcPr>
          <w:p w14:paraId="0875F7BA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30AD5398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46CAA77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EC2859" w14:paraId="6C64F2D8" w14:textId="77777777" w:rsidTr="003919CD">
        <w:tc>
          <w:tcPr>
            <w:tcW w:w="3828" w:type="dxa"/>
          </w:tcPr>
          <w:p w14:paraId="067C50D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6A361BCC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38D55D31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EC2859" w14:paraId="71551FDD" w14:textId="77777777" w:rsidTr="003919CD">
        <w:tc>
          <w:tcPr>
            <w:tcW w:w="3828" w:type="dxa"/>
          </w:tcPr>
          <w:p w14:paraId="77C544B2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5E96729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6276B8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4A8B137" w14:textId="232F90C4" w:rsidR="00EC2859" w:rsidRPr="00956A39" w:rsidRDefault="00EC2859" w:rsidP="00956A3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956A39">
        <w:rPr>
          <w:rFonts w:asciiTheme="majorHAnsi" w:hAnsiTheme="majorHAnsi" w:cs="Calibri"/>
          <w:color w:val="0077CA"/>
          <w:sz w:val="22"/>
          <w:szCs w:val="22"/>
        </w:rPr>
        <w:t>P</w:t>
      </w:r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956A3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956A3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956A3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956A3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669D00B9" w14:textId="77777777" w:rsidR="00A3370A" w:rsidRPr="00DF10C1" w:rsidRDefault="00A3370A" w:rsidP="00A3370A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16A355E9" w14:textId="77777777" w:rsidR="00EC2859" w:rsidRPr="00B4562A" w:rsidRDefault="00EC2859" w:rsidP="004C7C90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32397B3" w14:textId="35E55DEE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Business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a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business (BUSI) elective is a business course outside of one’s major</w:t>
      </w:r>
    </w:p>
    <w:p w14:paraId="577F6F83" w14:textId="351B822B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General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a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general elective is considered a course outside of business (i.e., without the BUSI prefix)</w:t>
      </w:r>
    </w:p>
    <w:p w14:paraId="4EE5EB5A" w14:textId="4CB09EBB" w:rsidR="00EC2859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Open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09BBCFBD" w14:textId="021936D8" w:rsidR="004C7C90" w:rsidRDefault="004C7C90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Marketing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an upper year Marketing-focused courses (must be chosen from posted elective list) </w:t>
      </w:r>
    </w:p>
    <w:p w14:paraId="6582B1B6" w14:textId="77777777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61E88109" w14:textId="77777777" w:rsidR="00EC2859" w:rsidRDefault="00EC2859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D1054EB" w14:textId="77777777" w:rsidR="00A3370A" w:rsidRPr="00B4562A" w:rsidRDefault="00A3370A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AB2205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344D4EF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2A9BABB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12936AE8" w14:textId="77777777" w:rsidR="00E95299" w:rsidRPr="0045051D" w:rsidRDefault="00E95299" w:rsidP="00E9529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3C78F962" w14:textId="77777777" w:rsidR="00E95299" w:rsidRPr="00B4562A" w:rsidRDefault="00E95299" w:rsidP="00E9529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0803F9CC" w14:textId="77777777" w:rsidR="00E95299" w:rsidRPr="0045051D" w:rsidRDefault="00E95299" w:rsidP="00E9529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1B92CEBE" w14:textId="77777777" w:rsidR="00E95299" w:rsidRPr="0045051D" w:rsidRDefault="00E95299" w:rsidP="00E9529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2A939453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7AAE0FB6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029DB7FA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77A792DC" w14:textId="77777777" w:rsidR="00EC2859" w:rsidRPr="00DF10C1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3C78364" w14:textId="5B698BCE" w:rsidR="00D4452B" w:rsidRPr="00EC2859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EC2859" w:rsidSect="00E95299">
      <w:headerReference w:type="default" r:id="rId18"/>
      <w:footerReference w:type="default" r:id="rId19"/>
      <w:pgSz w:w="16845" w:h="11910" w:orient="landscape"/>
      <w:pgMar w:top="810" w:right="1440" w:bottom="630" w:left="1440" w:header="36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9F0B8" w14:textId="77777777" w:rsidR="00A40F94" w:rsidRDefault="00A40F94" w:rsidP="00BC0D6D">
      <w:pPr>
        <w:spacing w:after="0" w:line="240" w:lineRule="auto"/>
      </w:pPr>
      <w:r>
        <w:separator/>
      </w:r>
    </w:p>
  </w:endnote>
  <w:endnote w:type="continuationSeparator" w:id="0">
    <w:p w14:paraId="506FBB62" w14:textId="77777777" w:rsidR="00A40F94" w:rsidRDefault="00A40F94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BC22FD-3EA1-4194-9094-0A2666E5DDE0}"/>
    <w:embedBold r:id="rId2" w:fontKey="{5E265E71-1EB9-48F5-83DD-CA4FF66179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B906B6D-8F07-4503-B5CC-78B41B04B6D9}"/>
    <w:embedBold r:id="rId4" w:fontKey="{EF7813A6-0939-49A9-A2A0-150A2E60C9E7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239A01-8C50-4BA6-81B2-DC65FF15C52E}"/>
    <w:embedBold r:id="rId6" w:fontKey="{BDF0A7EB-97C4-4B63-BC15-A0F61DD697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11B9A4F9-0937-49BF-8991-D33E34EFDEA0}"/>
    <w:embedBold r:id="rId8" w:fontKey="{D986E3AC-A7D7-42CA-95F0-4133E9FB5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58399" w14:textId="3EFD1EE3" w:rsidR="004B6919" w:rsidRDefault="004B6919" w:rsidP="004B6919">
    <w:pPr>
      <w:rPr>
        <w:rFonts w:ascii="Ubuntu" w:eastAsia="Ubuntu" w:hAnsi="Ubuntu" w:cs="Ubuntu"/>
        <w:color w:val="FF0000"/>
        <w:sz w:val="16"/>
        <w:szCs w:val="16"/>
      </w:rPr>
    </w:pPr>
  </w:p>
  <w:p w14:paraId="3086FCFA" w14:textId="3F8A6F48" w:rsidR="00D4452B" w:rsidRPr="00956A39" w:rsidRDefault="004B6919" w:rsidP="00956A39">
    <w:pPr>
      <w:jc w:val="center"/>
      <w:rPr>
        <w:b/>
        <w:color w:val="000000"/>
        <w:sz w:val="18"/>
        <w:szCs w:val="18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</w:t>
    </w:r>
    <w:r w:rsidR="00E95299">
      <w:rPr>
        <w:rFonts w:ascii="Ubuntu" w:eastAsia="Ubuntu" w:hAnsi="Ubuntu" w:cs="Ubuntu"/>
        <w:b/>
        <w:sz w:val="16"/>
        <w:szCs w:val="16"/>
      </w:rPr>
      <w:tab/>
    </w:r>
    <w:r w:rsidR="00E95299">
      <w:rPr>
        <w:rFonts w:ascii="Ubuntu" w:eastAsia="Ubuntu" w:hAnsi="Ubuntu" w:cs="Ubuntu"/>
        <w:b/>
        <w:sz w:val="16"/>
        <w:szCs w:val="16"/>
      </w:rPr>
      <w:tab/>
    </w:r>
    <w:r w:rsidR="00E95299">
      <w:rPr>
        <w:rFonts w:ascii="Ubuntu" w:eastAsia="Ubuntu" w:hAnsi="Ubuntu" w:cs="Ubuntu"/>
        <w:b/>
        <w:sz w:val="16"/>
        <w:szCs w:val="16"/>
      </w:rPr>
      <w:tab/>
    </w:r>
    <w:r w:rsidR="00E95299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415B8" w14:textId="77777777" w:rsidR="00A40F94" w:rsidRDefault="00A40F94" w:rsidP="00BC0D6D">
      <w:pPr>
        <w:spacing w:after="0" w:line="240" w:lineRule="auto"/>
      </w:pPr>
      <w:r>
        <w:separator/>
      </w:r>
    </w:p>
  </w:footnote>
  <w:footnote w:type="continuationSeparator" w:id="0">
    <w:p w14:paraId="25FC48E7" w14:textId="77777777" w:rsidR="00A40F94" w:rsidRDefault="00A40F94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F9C85" w14:textId="4614EE7D" w:rsidR="00EC2859" w:rsidRPr="002011DD" w:rsidRDefault="00E95299" w:rsidP="00EC285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5EC5E60" wp14:editId="7237FA0E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4419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258B77" w14:textId="6D834FBE" w:rsidR="00EC2859" w:rsidRDefault="00EC2859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E95299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E95299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7D01BBFD" w14:textId="5E9EA345" w:rsidR="00E95299" w:rsidRPr="002011DD" w:rsidRDefault="00E95299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0F644873" w14:textId="77777777" w:rsidR="00EC2859" w:rsidRDefault="00EC2859" w:rsidP="00EC285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EC5E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4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" stroked="f">
              <v:textbox>
                <w:txbxContent>
                  <w:p w14:paraId="64258B77" w14:textId="6D834FBE" w:rsidR="00EC2859" w:rsidRDefault="00EC2859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E95299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E95299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7D01BBFD" w14:textId="5E9EA345" w:rsidR="00E95299" w:rsidRPr="002011DD" w:rsidRDefault="00E95299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0F644873" w14:textId="77777777" w:rsidR="00EC2859" w:rsidRDefault="00EC2859" w:rsidP="00EC2859"/>
                </w:txbxContent>
              </v:textbox>
            </v:shape>
          </w:pict>
        </mc:Fallback>
      </mc:AlternateContent>
    </w:r>
    <w:r w:rsidR="00EC285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180F4B48" wp14:editId="50AB8A3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396355902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85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0FD2AC6" w14:textId="2648D765" w:rsidR="00BC0D6D" w:rsidRPr="00E07943" w:rsidRDefault="00EC2859" w:rsidP="00E07943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Marketing</w:t>
    </w:r>
    <w:r w:rsidR="00B22947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DE"/>
    <w:rsid w:val="00066204"/>
    <w:rsid w:val="000C748F"/>
    <w:rsid w:val="000D579C"/>
    <w:rsid w:val="00121CE5"/>
    <w:rsid w:val="00150EC2"/>
    <w:rsid w:val="001F62B1"/>
    <w:rsid w:val="00215F1B"/>
    <w:rsid w:val="0025150C"/>
    <w:rsid w:val="00285C2D"/>
    <w:rsid w:val="00287526"/>
    <w:rsid w:val="003336E3"/>
    <w:rsid w:val="00356780"/>
    <w:rsid w:val="00402BA8"/>
    <w:rsid w:val="00425FC9"/>
    <w:rsid w:val="0049773F"/>
    <w:rsid w:val="004A5598"/>
    <w:rsid w:val="004B6919"/>
    <w:rsid w:val="004C7C90"/>
    <w:rsid w:val="005309BE"/>
    <w:rsid w:val="00534DBF"/>
    <w:rsid w:val="00562010"/>
    <w:rsid w:val="005638C2"/>
    <w:rsid w:val="005D4778"/>
    <w:rsid w:val="005E3344"/>
    <w:rsid w:val="00625206"/>
    <w:rsid w:val="00653534"/>
    <w:rsid w:val="006C4C5F"/>
    <w:rsid w:val="006E6719"/>
    <w:rsid w:val="00724ED3"/>
    <w:rsid w:val="007D6766"/>
    <w:rsid w:val="007E0AF9"/>
    <w:rsid w:val="008420B8"/>
    <w:rsid w:val="0084455D"/>
    <w:rsid w:val="00956A39"/>
    <w:rsid w:val="0095780A"/>
    <w:rsid w:val="009729DB"/>
    <w:rsid w:val="009E137A"/>
    <w:rsid w:val="00A04FCC"/>
    <w:rsid w:val="00A3370A"/>
    <w:rsid w:val="00A33D98"/>
    <w:rsid w:val="00A40F94"/>
    <w:rsid w:val="00A61BE3"/>
    <w:rsid w:val="00A64953"/>
    <w:rsid w:val="00A80480"/>
    <w:rsid w:val="00AF6FD6"/>
    <w:rsid w:val="00B22947"/>
    <w:rsid w:val="00B45F07"/>
    <w:rsid w:val="00B552DE"/>
    <w:rsid w:val="00BB4184"/>
    <w:rsid w:val="00BC0D6D"/>
    <w:rsid w:val="00BF147D"/>
    <w:rsid w:val="00C22090"/>
    <w:rsid w:val="00C35DE1"/>
    <w:rsid w:val="00C44C81"/>
    <w:rsid w:val="00C62654"/>
    <w:rsid w:val="00CC6DA9"/>
    <w:rsid w:val="00CF1FDB"/>
    <w:rsid w:val="00D01FCD"/>
    <w:rsid w:val="00D4452B"/>
    <w:rsid w:val="00DC0C37"/>
    <w:rsid w:val="00E03167"/>
    <w:rsid w:val="00E07943"/>
    <w:rsid w:val="00E1309B"/>
    <w:rsid w:val="00E95299"/>
    <w:rsid w:val="00EA6DD0"/>
    <w:rsid w:val="00EC2859"/>
    <w:rsid w:val="00EF547B"/>
    <w:rsid w:val="00F210EA"/>
    <w:rsid w:val="00F63F84"/>
    <w:rsid w:val="00FF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91505"/>
  <w15:docId w15:val="{C82FD49D-DDA2-4130-8D4F-03034389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E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C285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FBIT%20-%20Educational%20Planning%20Assistant%20-%20Work%20study%20business\Caelen's%20Work\2025-2026%20Program%20Maps\Bachelor%20of%20Commerce\BCom%20-%20Non%20Co-op%20-%20Doc\Bachelor%20of%20Commerce%20&#8211;%20Marketing%20&#8211;%202025-2026%20Academic%20Ye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Bachelor of Commerce – Marketing – 2025-2026 Academic Year.dotx</Template>
  <TotalTime>0</TotalTime>
  <Pages>2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Stewart</dc:creator>
  <cp:lastModifiedBy>Brianna McKay</cp:lastModifiedBy>
  <cp:revision>3</cp:revision>
  <dcterms:created xsi:type="dcterms:W3CDTF">2026-06-04T17:37:00Z</dcterms:created>
  <dcterms:modified xsi:type="dcterms:W3CDTF">2026-06-16T17:20:00Z</dcterms:modified>
</cp:coreProperties>
</file>