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39871" w14:textId="77777777" w:rsidR="00EC2859" w:rsidRPr="00E07943" w:rsidRDefault="00EC2859" w:rsidP="00EC2859">
      <w:pPr>
        <w:spacing w:after="0" w:line="240" w:lineRule="auto"/>
        <w:rPr>
          <w:sz w:val="22"/>
          <w:szCs w:val="22"/>
        </w:rPr>
      </w:pPr>
      <w:r w:rsidRPr="00E07943">
        <w:rPr>
          <w:sz w:val="22"/>
          <w:szCs w:val="22"/>
        </w:rPr>
        <w:t>Student name:</w:t>
      </w:r>
    </w:p>
    <w:p w14:paraId="3ACC16B2" w14:textId="77777777" w:rsidR="00EC2859" w:rsidRPr="00E07943" w:rsidRDefault="00EC2859" w:rsidP="00EC2859">
      <w:pPr>
        <w:spacing w:after="0" w:line="240" w:lineRule="auto"/>
        <w:rPr>
          <w:sz w:val="22"/>
          <w:szCs w:val="22"/>
        </w:rPr>
      </w:pPr>
      <w:r w:rsidRPr="00E07943">
        <w:rPr>
          <w:sz w:val="22"/>
          <w:szCs w:val="22"/>
        </w:rPr>
        <w:t>Student ID:</w:t>
      </w:r>
    </w:p>
    <w:p w14:paraId="16E1D0CA" w14:textId="3F218002" w:rsidR="00EC2859" w:rsidRPr="00E07943" w:rsidRDefault="00EC2859" w:rsidP="00425FC9">
      <w:pPr>
        <w:spacing w:after="0" w:line="240" w:lineRule="auto"/>
        <w:rPr>
          <w:sz w:val="22"/>
          <w:szCs w:val="22"/>
        </w:rPr>
      </w:pPr>
      <w:r w:rsidRPr="00E07943">
        <w:rPr>
          <w:sz w:val="22"/>
          <w:szCs w:val="22"/>
        </w:rPr>
        <w:t xml:space="preserve">Advisor: </w:t>
      </w:r>
    </w:p>
    <w:tbl>
      <w:tblPr>
        <w:tblW w:w="5544" w:type="pct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78"/>
        <w:gridCol w:w="2578"/>
        <w:gridCol w:w="2579"/>
        <w:gridCol w:w="2579"/>
        <w:gridCol w:w="2579"/>
        <w:gridCol w:w="2585"/>
      </w:tblGrid>
      <w:tr w:rsidR="004C7C90" w:rsidRPr="005D4778" w14:paraId="5B4BB76B" w14:textId="77777777" w:rsidTr="004C7C90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FC2A9" w14:textId="0ED3FB4F" w:rsidR="004C7C90" w:rsidRPr="004C7C90" w:rsidRDefault="004C7C90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 w:rsidRPr="004C7C90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5D4778" w14:paraId="02DBBC11" w14:textId="77777777" w:rsidTr="00A3370A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570D97" w14:textId="77777777" w:rsidR="00A61BE3" w:rsidRPr="00EC2859" w:rsidRDefault="00A61BE3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53B105D6" w14:textId="3D8BF1CD" w:rsidR="004C7C90" w:rsidRPr="00EC2859" w:rsidRDefault="00A61BE3" w:rsidP="00DF67D3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39D47C" w14:textId="77777777" w:rsidR="00A61BE3" w:rsidRPr="00EC2859" w:rsidRDefault="00A61BE3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4A99688C" w14:textId="3428D4A6" w:rsidR="00425FC9" w:rsidRPr="009715D4" w:rsidRDefault="00A61BE3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E844FE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Management of the Enterprise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4C91FB" w14:textId="77777777" w:rsidR="00A61BE3" w:rsidRPr="00EC2859" w:rsidRDefault="00A61BE3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66894331" w14:textId="561DA14D" w:rsidR="00425FC9" w:rsidRPr="009715D4" w:rsidRDefault="00A61BE3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E39621" w14:textId="77777777" w:rsidR="00A61BE3" w:rsidRPr="00EC2859" w:rsidRDefault="00A61BE3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3E3A5DF6" w14:textId="7BF6D1F2" w:rsidR="004C7C90" w:rsidRPr="009715D4" w:rsidRDefault="00A61BE3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19"/>
                <w:szCs w:val="19"/>
              </w:rPr>
            </w:pPr>
            <w:r w:rsidRPr="00E844FE">
              <w:rPr>
                <w:rFonts w:asciiTheme="majorHAnsi" w:eastAsia="Bricolage Grotesque" w:hAnsiTheme="majorHAnsi" w:cs="Bricolage Grotesque"/>
                <w:color w:val="000000"/>
                <w:sz w:val="19"/>
                <w:szCs w:val="19"/>
              </w:rPr>
              <w:t>Fundamentals of</w:t>
            </w:r>
            <w:r w:rsidR="00E844FE" w:rsidRPr="00E844FE">
              <w:rPr>
                <w:rFonts w:asciiTheme="majorHAnsi" w:eastAsia="Bricolage Grotesque" w:hAnsiTheme="majorHAnsi" w:cs="Bricolage Grotesque"/>
                <w:color w:val="000000"/>
                <w:sz w:val="19"/>
                <w:szCs w:val="19"/>
              </w:rPr>
              <w:t xml:space="preserve"> </w:t>
            </w:r>
            <w:r w:rsidRPr="00E844FE">
              <w:rPr>
                <w:rFonts w:asciiTheme="majorHAnsi" w:eastAsia="Bricolage Grotesque" w:hAnsiTheme="majorHAnsi" w:cs="Bricolage Grotesque"/>
                <w:color w:val="000000"/>
                <w:sz w:val="19"/>
                <w:szCs w:val="19"/>
              </w:rPr>
              <w:t>Business Math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336B4D" w14:textId="4762B1FA" w:rsidR="004C7C90" w:rsidRPr="009715D4" w:rsidRDefault="005D4778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A84702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4AE7E2B1" w14:textId="77777777" w:rsidR="00425FC9" w:rsidRDefault="005D4778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65B8EFFD" w14:textId="3CF06E87" w:rsidR="00FE31B0" w:rsidRPr="00EC2859" w:rsidRDefault="00FE31B0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7D4E3025" w14:textId="77777777" w:rsidTr="00FE31B0">
        <w:trPr>
          <w:trHeight w:val="670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CA9505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70C3A72C" w14:textId="7784B3D1" w:rsidR="004C7C90" w:rsidRPr="00EC2859" w:rsidRDefault="005D4778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F14955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6F970F94" w14:textId="2BB36107" w:rsidR="00425FC9" w:rsidRPr="00EC2859" w:rsidRDefault="005D4778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3D8878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00A9260F" w14:textId="6F02492E" w:rsidR="00425FC9" w:rsidRPr="009715D4" w:rsidRDefault="005D4778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25C558" w14:textId="30A7F929" w:rsidR="004C7C90" w:rsidRPr="00EC2859" w:rsidRDefault="005D4778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10AE23" w14:textId="3BE8D99B" w:rsidR="004C7C90" w:rsidRPr="009715D4" w:rsidRDefault="005D4778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F5731E" w14:textId="77777777" w:rsidR="00BC0D6D" w:rsidRPr="00EC2859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C0D6D" w14:paraId="1AD99767" w14:textId="77777777" w:rsidTr="00425FC9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99EB03" w14:textId="77777777" w:rsidR="00BC0D6D" w:rsidRPr="00EC2859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C2859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E844FE" w14:paraId="569437A7" w14:textId="77777777" w:rsidTr="00C67EF0">
        <w:trPr>
          <w:trHeight w:val="420"/>
          <w:jc w:val="center"/>
        </w:trPr>
        <w:tc>
          <w:tcPr>
            <w:tcW w:w="833" w:type="pct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91FE92" w14:textId="77777777" w:rsidR="00E844FE" w:rsidRPr="00EC2859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592377DE" w14:textId="77777777" w:rsidR="00E844FE" w:rsidRPr="004C7C90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4C7C90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Intro to Managerial Accounting</w:t>
            </w:r>
          </w:p>
          <w:p w14:paraId="03DFEAB4" w14:textId="4F7B0813" w:rsidR="00E844FE" w:rsidRPr="00EC2859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BAFB1" w14:textId="77777777" w:rsidR="00E844FE" w:rsidRPr="00EC2859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4CCFEAE6" w14:textId="7B3A00A1" w:rsidR="00E844FE" w:rsidRPr="00EC2859" w:rsidRDefault="00E844FE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734BF9" w14:textId="77777777" w:rsidR="00E844FE" w:rsidRPr="00EC2859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4F51B873" w14:textId="77777777" w:rsidR="00E844FE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</w:p>
          <w:p w14:paraId="6536882A" w14:textId="4A0E2941" w:rsidR="00E844FE" w:rsidRPr="00EC2859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915U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12A4FF" w14:textId="77777777" w:rsidR="00E844FE" w:rsidRPr="00EC2859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2A8CB108" w14:textId="77777777" w:rsidR="00E844FE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7E50C07F" w14:textId="52FB4C70" w:rsidR="00E844FE" w:rsidRPr="00EC2859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F5BDB2" w14:textId="4135865B" w:rsidR="00E844FE" w:rsidRPr="009715D4" w:rsidRDefault="00E844FE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CFC586" w14:textId="77777777" w:rsidR="00E844FE" w:rsidRDefault="00E844FE" w:rsidP="00E844F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1000U</w:t>
            </w:r>
          </w:p>
          <w:p w14:paraId="60026005" w14:textId="77777777" w:rsidR="00E844FE" w:rsidRDefault="00E844FE" w:rsidP="009715D4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33F25">
              <w:rPr>
                <w:rFonts w:asciiTheme="majorHAnsi" w:hAnsiTheme="majorHAnsi"/>
                <w:sz w:val="18"/>
                <w:szCs w:val="18"/>
              </w:rPr>
              <w:t>Foundations for Success in Co-op</w:t>
            </w:r>
          </w:p>
          <w:p w14:paraId="407B55B8" w14:textId="562A86D7" w:rsidR="00FE31B0" w:rsidRPr="009715D4" w:rsidRDefault="00FE31B0" w:rsidP="009715D4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E844FE" w14:paraId="187A46C9" w14:textId="77777777" w:rsidTr="00C67EF0">
        <w:trPr>
          <w:trHeight w:val="420"/>
          <w:jc w:val="center"/>
        </w:trPr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ACA776" w14:textId="77777777" w:rsidR="00E844FE" w:rsidRPr="00EC2859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A10C4C" w14:textId="77777777" w:rsidR="00E844FE" w:rsidRPr="00EC2859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617C73" w14:textId="77777777" w:rsidR="00E844FE" w:rsidRPr="00EC2859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0347F" w14:textId="77777777" w:rsidR="00E844FE" w:rsidRPr="00EC2859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ADB7B" w14:textId="77777777" w:rsidR="00E844FE" w:rsidRPr="00EC2859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5ED9F2" w14:textId="77777777" w:rsidR="00E844FE" w:rsidRPr="009E44C5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6B9E140E" w14:textId="77777777" w:rsidR="00E844FE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</w:t>
            </w:r>
            <w:r w:rsidR="009715D4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</w:t>
            </w:r>
          </w:p>
          <w:p w14:paraId="0662D461" w14:textId="2A7450B4" w:rsidR="00FE31B0" w:rsidRDefault="00FE31B0" w:rsidP="00E844F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E844FE" w14:paraId="570C375E" w14:textId="77777777" w:rsidTr="00C67EF0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27EA45" w14:textId="77777777" w:rsidR="00E844FE" w:rsidRPr="00EC2859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33F5EA7C" w14:textId="77777777" w:rsidR="00E844FE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0953226D" w14:textId="4F83F4F7" w:rsidR="00E844FE" w:rsidRPr="00EC2859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1600U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5C5C67" w14:textId="77777777" w:rsidR="00E844FE" w:rsidRPr="00EC2859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5873DBF2" w14:textId="77777777" w:rsidR="00E844FE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5351CD15" w14:textId="73AADD8F" w:rsidR="00E844FE" w:rsidRPr="00EC2859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030U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358D87" w14:textId="77777777" w:rsidR="00E844FE" w:rsidRPr="00EC2859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2D8C1065" w14:textId="77777777" w:rsidR="00E844FE" w:rsidRPr="00175371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18"/>
                <w:szCs w:val="18"/>
              </w:rPr>
            </w:pPr>
            <w:r w:rsidRPr="00175371">
              <w:rPr>
                <w:rFonts w:asciiTheme="majorHAnsi" w:eastAsia="Bricolage Grotesque" w:hAnsiTheme="majorHAnsi" w:cs="Bricolage Grotesque"/>
                <w:color w:val="000000"/>
                <w:sz w:val="18"/>
                <w:szCs w:val="18"/>
              </w:rPr>
              <w:t>Intro to Operations Management</w:t>
            </w:r>
          </w:p>
          <w:p w14:paraId="158320EE" w14:textId="4B166827" w:rsidR="00E844FE" w:rsidRPr="00EC2859" w:rsidRDefault="00E844FE" w:rsidP="00E844FE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BUSI 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1450U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92F65E" w14:textId="7F02AC03" w:rsidR="00E844FE" w:rsidRPr="009715D4" w:rsidRDefault="00E844FE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025EEC" w14:textId="763E49AD" w:rsidR="00E844FE" w:rsidRPr="009715D4" w:rsidRDefault="00E844FE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99DD9E" w14:textId="77777777" w:rsidR="00E844FE" w:rsidRDefault="00E844FE" w:rsidP="00E844FE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2000U</w:t>
            </w:r>
          </w:p>
          <w:p w14:paraId="20D97886" w14:textId="77777777" w:rsidR="00E844FE" w:rsidRDefault="00E844FE" w:rsidP="009715D4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1</w:t>
            </w:r>
          </w:p>
          <w:p w14:paraId="59240CCF" w14:textId="51F16D44" w:rsidR="00FE31B0" w:rsidRPr="009715D4" w:rsidRDefault="00FE31B0" w:rsidP="009715D4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>(year 2 Summer term)</w:t>
            </w:r>
          </w:p>
        </w:tc>
      </w:tr>
      <w:tr w:rsidR="00BC0D6D" w14:paraId="59010515" w14:textId="77777777" w:rsidTr="00425FC9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B4E6A5" w14:textId="77777777" w:rsidR="00BC0D6D" w:rsidRPr="00EC2859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C2859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D4452B" w14:paraId="5218D484" w14:textId="77777777" w:rsidTr="00425FC9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2CD8DD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3210U</w:t>
            </w:r>
          </w:p>
          <w:p w14:paraId="0ED6B474" w14:textId="77777777" w:rsidR="00BC0D6D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Consumer Behaviour</w:t>
            </w:r>
          </w:p>
          <w:p w14:paraId="2E884EC8" w14:textId="2EBE5F00" w:rsidR="004C7C90" w:rsidRPr="00EC2859" w:rsidRDefault="004C7C90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C7C90">
              <w:rPr>
                <w:color w:val="0077CA"/>
                <w:sz w:val="18"/>
                <w:szCs w:val="18"/>
              </w:rPr>
              <w:t>BUSI 2200U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4326D9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1C757B50" w14:textId="77777777" w:rsidR="00BC0D6D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313624A8" w14:textId="1D22FA39" w:rsidR="00425FC9" w:rsidRPr="00EC2859" w:rsidRDefault="00E07943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3+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2901FF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3503U</w:t>
            </w:r>
          </w:p>
          <w:p w14:paraId="10D1E1BF" w14:textId="77777777" w:rsidR="00BC0D6D" w:rsidRDefault="00B552DE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Digital </w:t>
            </w:r>
            <w:r w:rsidR="005D4778"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</w:t>
            </w:r>
          </w:p>
          <w:p w14:paraId="113E599F" w14:textId="70E1B6F4" w:rsidR="004C7C90" w:rsidRPr="00EC2859" w:rsidRDefault="004C7C90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C7C90">
              <w:rPr>
                <w:color w:val="0077CA"/>
                <w:sz w:val="18"/>
                <w:szCs w:val="18"/>
              </w:rPr>
              <w:t>BUSI 2200U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00F544" w14:textId="652491CC" w:rsidR="004C7C90" w:rsidRPr="009715D4" w:rsidRDefault="005D4778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CDF6A3" w14:textId="08DA578F" w:rsidR="004C7C90" w:rsidRPr="009715D4" w:rsidRDefault="005D4778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DB6D49" w14:textId="77777777" w:rsidR="00425FC9" w:rsidRPr="00EC2859" w:rsidRDefault="00425FC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1D7C7C08" w14:textId="77777777" w:rsidR="00425FC9" w:rsidRDefault="00425FC9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7B7BA93F" w14:textId="4BAF0351" w:rsidR="00FE31B0" w:rsidRPr="009715D4" w:rsidRDefault="00FE31B0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264B8B85" w14:textId="77777777" w:rsidTr="00175371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DA4E5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3260U</w:t>
            </w:r>
          </w:p>
          <w:p w14:paraId="68296915" w14:textId="77777777" w:rsidR="00BC0D6D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Research</w:t>
            </w:r>
          </w:p>
          <w:p w14:paraId="43CBAFF8" w14:textId="2C3FA96E" w:rsidR="004C7C90" w:rsidRPr="00EC2859" w:rsidRDefault="004C7C90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C7C90">
              <w:rPr>
                <w:color w:val="0077CA"/>
                <w:sz w:val="18"/>
                <w:szCs w:val="18"/>
              </w:rPr>
              <w:t>BUSI 2200U</w:t>
            </w:r>
            <w:r>
              <w:rPr>
                <w:color w:val="E75D2A"/>
                <w:sz w:val="18"/>
                <w:szCs w:val="18"/>
              </w:rPr>
              <w:t xml:space="preserve"> </w:t>
            </w:r>
            <w:r w:rsidRPr="004C7C90">
              <w:rPr>
                <w:color w:val="0077CA"/>
                <w:sz w:val="18"/>
                <w:szCs w:val="18"/>
              </w:rPr>
              <w:t>&amp; 1450U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AA192" w14:textId="22B6AD38" w:rsidR="00425FC9" w:rsidRPr="009715D4" w:rsidRDefault="005D4778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854E22" w14:textId="465DAED7" w:rsidR="00425FC9" w:rsidRPr="009715D4" w:rsidRDefault="005D4778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133E01" w14:textId="64A9F123" w:rsidR="004C7C90" w:rsidRPr="009715D4" w:rsidRDefault="00CF1FDB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</w:t>
            </w:r>
            <w:r w:rsidR="005D4778"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3E630F" w14:textId="73DE995F" w:rsidR="004C7C90" w:rsidRPr="009715D4" w:rsidRDefault="00CF1FDB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</w:t>
            </w:r>
            <w:r w:rsidR="005D4778"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4F1A8" w14:textId="77777777" w:rsidR="00175371" w:rsidRDefault="00175371" w:rsidP="00175371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3000U</w:t>
            </w:r>
          </w:p>
          <w:p w14:paraId="1523647B" w14:textId="77777777" w:rsidR="00BC0D6D" w:rsidRDefault="00175371" w:rsidP="009715D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Co-op Work Term 2</w:t>
            </w:r>
          </w:p>
          <w:p w14:paraId="51CC50FB" w14:textId="34934A1C" w:rsidR="00FE31B0" w:rsidRPr="00EC2859" w:rsidRDefault="00FE31B0" w:rsidP="009715D4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 xml:space="preserve">(year </w:t>
            </w:r>
            <w:r>
              <w:rPr>
                <w:rFonts w:asciiTheme="majorHAnsi" w:hAnsiTheme="majorHAnsi"/>
                <w:color w:val="E75D2A"/>
                <w:sz w:val="18"/>
                <w:szCs w:val="18"/>
              </w:rPr>
              <w:t>3 Winter</w:t>
            </w: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 xml:space="preserve"> term)</w:t>
            </w:r>
          </w:p>
        </w:tc>
      </w:tr>
      <w:tr w:rsidR="00BC0D6D" w14:paraId="5DCBD006" w14:textId="77777777" w:rsidTr="00425FC9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343B18" w14:textId="77777777" w:rsidR="00BC0D6D" w:rsidRPr="00EC2859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EC2859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D4452B" w14:paraId="70293868" w14:textId="77777777" w:rsidTr="00175371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85AE1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67A445F8" w14:textId="77777777" w:rsidR="00BC0D6D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  <w:p w14:paraId="48C36EBC" w14:textId="46A94C47" w:rsidR="00E07943" w:rsidRPr="00EC2859" w:rsidRDefault="00E07943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color w:val="0077CA"/>
                <w:sz w:val="18"/>
                <w:szCs w:val="18"/>
              </w:rPr>
              <w:t>year 4</w:t>
            </w:r>
            <w:r w:rsidRPr="00D86B47">
              <w:rPr>
                <w:color w:val="0077CA"/>
                <w:sz w:val="18"/>
                <w:szCs w:val="18"/>
              </w:rPr>
              <w:t xml:space="preserve"> standing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7C0C06" w14:textId="193EC4CE" w:rsidR="00425FC9" w:rsidRPr="009715D4" w:rsidRDefault="00425FC9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Marketing </w:t>
            </w:r>
            <w:r w:rsidR="005D4778"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E600F9" w14:textId="5871E744" w:rsidR="00425FC9" w:rsidRPr="009715D4" w:rsidRDefault="005D4778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00C2D" w14:textId="40DB9CD2" w:rsidR="004C7C90" w:rsidRPr="009715D4" w:rsidRDefault="00425FC9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</w:t>
            </w:r>
            <w:r w:rsidR="005D4778"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2C1669" w14:textId="4564312D" w:rsidR="00EC2859" w:rsidRPr="00681B87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Capstone 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or </w:t>
            </w:r>
          </w:p>
          <w:p w14:paraId="0F119681" w14:textId="0335AF8A" w:rsidR="004C7C90" w:rsidRPr="009715D4" w:rsidRDefault="00EC2859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681B87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4700U</w:t>
            </w: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</w:t>
            </w:r>
            <w:r w:rsidRPr="00681B87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Venture Creation</w:t>
            </w:r>
          </w:p>
        </w:tc>
        <w:tc>
          <w:tcPr>
            <w:tcW w:w="835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A9E89A" w14:textId="77777777" w:rsidR="00175371" w:rsidRDefault="00175371" w:rsidP="00175371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XBIT 4000U </w:t>
            </w:r>
          </w:p>
          <w:p w14:paraId="30EC562E" w14:textId="77777777" w:rsidR="00BC0D6D" w:rsidRDefault="00175371" w:rsidP="009715D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3</w:t>
            </w:r>
          </w:p>
          <w:p w14:paraId="30C77D93" w14:textId="32D8E310" w:rsidR="00FE31B0" w:rsidRPr="00EC2859" w:rsidRDefault="00FE31B0" w:rsidP="009715D4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>(</w:t>
            </w:r>
            <w:r>
              <w:rPr>
                <w:rFonts w:asciiTheme="majorHAnsi" w:hAnsiTheme="majorHAnsi"/>
                <w:color w:val="E75D2A"/>
                <w:sz w:val="18"/>
                <w:szCs w:val="18"/>
              </w:rPr>
              <w:t>year 4 Fall</w:t>
            </w: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 xml:space="preserve"> term)</w:t>
            </w:r>
          </w:p>
        </w:tc>
      </w:tr>
      <w:tr w:rsidR="00D4452B" w14:paraId="48DE3BCF" w14:textId="77777777" w:rsidTr="00425FC9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65DCF9" w14:textId="77777777" w:rsidR="005D4778" w:rsidRPr="00EC2859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4220U</w:t>
            </w:r>
          </w:p>
          <w:p w14:paraId="7B8CFDBA" w14:textId="77777777" w:rsidR="00BC0D6D" w:rsidRDefault="005D4778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Strategy</w:t>
            </w:r>
          </w:p>
          <w:p w14:paraId="76DB2B93" w14:textId="1C0AD5D5" w:rsidR="004C7C90" w:rsidRPr="00EC2859" w:rsidRDefault="004C7C90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4C7C90">
              <w:rPr>
                <w:color w:val="0077CA"/>
                <w:sz w:val="16"/>
                <w:szCs w:val="16"/>
              </w:rPr>
              <w:t>BUSI 2200U &amp; year 4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238EA0" w14:textId="09E9971A" w:rsidR="00425FC9" w:rsidRPr="009715D4" w:rsidRDefault="005D4778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238370" w14:textId="4FF7BE3B" w:rsidR="004C7C90" w:rsidRPr="009715D4" w:rsidRDefault="005D4778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764E6E" w14:textId="0B941231" w:rsidR="004C7C90" w:rsidRPr="009715D4" w:rsidRDefault="005D4778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ABBDA2" w14:textId="572D9C9D" w:rsidR="004C7C90" w:rsidRPr="009715D4" w:rsidRDefault="005D4778" w:rsidP="009715D4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EC2859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96CA5E" w14:textId="77777777" w:rsidR="00BC0D6D" w:rsidRPr="00EC2859" w:rsidRDefault="00BC0D6D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EC2859" w14:paraId="5C4DC124" w14:textId="77777777" w:rsidTr="00425FC9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0C525" w14:textId="77777777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F80018" w14:textId="77777777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288909" w14:textId="77777777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1E02D3" w14:textId="77777777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5F2959" w14:textId="77777777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C22D39" w14:textId="77777777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EC2859" w14:paraId="19335CCC" w14:textId="77777777" w:rsidTr="00FE31B0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29B782" w14:textId="770C5254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71C0B6" w14:textId="2EBF5A33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FAA85C" w14:textId="7DF42FC3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19ABA2" w14:textId="7B4EBBA7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FE31B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DA5A5E" w14:textId="128020A9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FE31B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5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C98D02" w14:textId="1DBF0C4B" w:rsidR="00EC2859" w:rsidRPr="00EC2859" w:rsidRDefault="00EC2859" w:rsidP="00425FC9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FE31B0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10A94EDE" w14:textId="77777777" w:rsidR="00BF147D" w:rsidRDefault="00BF147D">
      <w:pPr>
        <w:spacing w:before="120" w:after="120" w:line="336" w:lineRule="auto"/>
      </w:pPr>
    </w:p>
    <w:p w14:paraId="704B8F64" w14:textId="77777777" w:rsidR="00FE31B0" w:rsidRDefault="00FE31B0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EC2859" w14:paraId="57D44C34" w14:textId="77777777" w:rsidTr="003919CD">
        <w:tc>
          <w:tcPr>
            <w:tcW w:w="3828" w:type="dxa"/>
          </w:tcPr>
          <w:p w14:paraId="0875F7BA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30AD5398" w14:textId="77777777" w:rsidR="00EC2859" w:rsidRPr="002011DD" w:rsidRDefault="00EC2859" w:rsidP="00EC2859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046CAA77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EC2859" w14:paraId="6C64F2D8" w14:textId="77777777" w:rsidTr="003919CD">
        <w:tc>
          <w:tcPr>
            <w:tcW w:w="3828" w:type="dxa"/>
          </w:tcPr>
          <w:p w14:paraId="067C50D8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6A361BCC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38D55D31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EC2859" w14:paraId="71551FDD" w14:textId="77777777" w:rsidTr="003919CD">
        <w:tc>
          <w:tcPr>
            <w:tcW w:w="3828" w:type="dxa"/>
          </w:tcPr>
          <w:p w14:paraId="77C544B2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65E96729" w14:textId="77777777" w:rsidR="00EC2859" w:rsidRPr="002011DD" w:rsidRDefault="00EC2859" w:rsidP="00EC2859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46276B88" w14:textId="77777777" w:rsidR="00EC2859" w:rsidRPr="002011DD" w:rsidRDefault="00EC2859" w:rsidP="00EC2859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44A8B137" w14:textId="6CB5D32B" w:rsidR="00EC2859" w:rsidRPr="00B72848" w:rsidRDefault="00EC2859" w:rsidP="00B72848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>
        <w:rPr>
          <w:rFonts w:ascii="Calibri (MS) Bold" w:eastAsia="Calibri (MS) Bold" w:hAnsi="Calibri (MS) Bold" w:cs="Calibri (MS) Bold"/>
          <w:b/>
          <w:bCs/>
          <w:color w:val="24495B"/>
          <w:sz w:val="48"/>
          <w:szCs w:val="48"/>
        </w:rPr>
        <w:t xml:space="preserve"> </w:t>
      </w:r>
      <w:r w:rsidR="00B72848"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 w:rsidR="00B72848">
        <w:rPr>
          <w:rFonts w:asciiTheme="majorHAnsi" w:hAnsiTheme="majorHAnsi" w:cs="Calibri"/>
          <w:color w:val="0077CA"/>
          <w:sz w:val="22"/>
          <w:szCs w:val="22"/>
        </w:rPr>
        <w:t>P</w:t>
      </w:r>
      <w:r w:rsidR="00B72848"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="00B72848"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="00B72848"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 w:rsidR="00B72848"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="00B72848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 w:rsidR="00B72848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="00B72848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 w:rsidR="00B72848"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="00B72848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669D00B9" w14:textId="77777777" w:rsidR="00A3370A" w:rsidRPr="00DF10C1" w:rsidRDefault="00A3370A" w:rsidP="00A3370A">
      <w:pPr>
        <w:spacing w:before="120" w:after="120" w:line="240" w:lineRule="auto"/>
        <w:rPr>
          <w:rFonts w:asciiTheme="majorHAnsi" w:hAnsiTheme="majorHAnsi" w:cs="Calibri"/>
          <w:color w:val="0077CA"/>
          <w:sz w:val="22"/>
          <w:szCs w:val="22"/>
        </w:rPr>
      </w:pPr>
    </w:p>
    <w:p w14:paraId="16A355E9" w14:textId="77777777" w:rsidR="00EC2859" w:rsidRPr="00B4562A" w:rsidRDefault="00EC2859" w:rsidP="004C7C90">
      <w:pPr>
        <w:shd w:val="clear" w:color="auto" w:fill="E75D2A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132397B3" w14:textId="35E55DEE" w:rsidR="00EC2859" w:rsidRPr="00B4562A" w:rsidRDefault="00EC2859" w:rsidP="00EC285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 xml:space="preserve">Business </w:t>
      </w:r>
      <w:r w:rsidR="004C7C90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e</w:t>
      </w: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</w:t>
      </w:r>
      <w:r w:rsidR="004C7C90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a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business (BUSI) elective is a business course outside of one’s major</w:t>
      </w:r>
    </w:p>
    <w:p w14:paraId="577F6F83" w14:textId="351B822B" w:rsidR="00EC2859" w:rsidRPr="00B4562A" w:rsidRDefault="00EC2859" w:rsidP="00EC285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 xml:space="preserve">General </w:t>
      </w:r>
      <w:r w:rsidR="004C7C90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e</w:t>
      </w: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</w:t>
      </w:r>
      <w:r w:rsidR="004C7C90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a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general elective is considered a course outside of business (i.e., without the BUSI prefix)</w:t>
      </w:r>
    </w:p>
    <w:p w14:paraId="4EE5EB5A" w14:textId="4CB09EBB" w:rsidR="00EC2859" w:rsidRDefault="00EC2859" w:rsidP="00EC2859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 xml:space="preserve">Open </w:t>
      </w:r>
      <w:r w:rsidR="004C7C90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e</w:t>
      </w: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09BBCFBD" w14:textId="021936D8" w:rsidR="004C7C90" w:rsidRDefault="004C7C90" w:rsidP="00EC2859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4C7C90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Marketing elective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an upper year Marketing-focused courses (must be chosen from posted elective list) </w:t>
      </w:r>
    </w:p>
    <w:p w14:paraId="6582B1B6" w14:textId="77777777" w:rsidR="00EC2859" w:rsidRPr="00B4562A" w:rsidRDefault="00EC2859" w:rsidP="00EC2859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61E88109" w14:textId="77777777" w:rsidR="00EC2859" w:rsidRDefault="00EC2859" w:rsidP="00EC285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D1054EB" w14:textId="77777777" w:rsidR="00A3370A" w:rsidRPr="00B4562A" w:rsidRDefault="00A3370A" w:rsidP="00EC285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FAB2205" w14:textId="77777777" w:rsidR="00EC2859" w:rsidRPr="00DF10C1" w:rsidRDefault="00EC2859" w:rsidP="00EC2859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5344D4EF" w14:textId="77777777" w:rsidR="00EC2859" w:rsidRPr="00DF10C1" w:rsidRDefault="00EC2859" w:rsidP="00EC285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12A9BABB" w14:textId="77777777" w:rsidR="00EC2859" w:rsidRPr="00DF10C1" w:rsidRDefault="00EC2859" w:rsidP="00EC285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53DCDF51" w14:textId="77777777" w:rsidR="00FE31B0" w:rsidRPr="0045051D" w:rsidRDefault="00FE31B0" w:rsidP="00FE31B0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2" w:name="_heading=h.bm5qn4hhy7et" w:colFirst="0" w:colLast="0"/>
      <w:bookmarkEnd w:id="2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5B70195D" w14:textId="77777777" w:rsidR="00FE31B0" w:rsidRPr="00B4562A" w:rsidRDefault="00FE31B0" w:rsidP="00FE31B0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7689F70C" w14:textId="77777777" w:rsidR="00FE31B0" w:rsidRPr="0045051D" w:rsidRDefault="00FE31B0" w:rsidP="00FE31B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25D787A3" w14:textId="77777777" w:rsidR="00FE31B0" w:rsidRPr="0045051D" w:rsidRDefault="00FE31B0" w:rsidP="00FE31B0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2A939453" w14:textId="77777777" w:rsidR="00EC2859" w:rsidRPr="00DF10C1" w:rsidRDefault="00EC2859" w:rsidP="00EC2859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7AAE0FB6" w14:textId="77777777" w:rsidR="00EC2859" w:rsidRPr="00DF10C1" w:rsidRDefault="00EC2859" w:rsidP="00EC2859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The minimum (</w:t>
      </w:r>
      <w:proofErr w:type="spellStart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cGPA</w:t>
      </w:r>
      <w:proofErr w:type="spellEnd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) required to graduate and to remain in clear academic standing is 2.00.  </w:t>
      </w:r>
    </w:p>
    <w:p w14:paraId="029DB7FA" w14:textId="77777777" w:rsidR="00EC2859" w:rsidRPr="00DF10C1" w:rsidRDefault="00EC2859" w:rsidP="00EC2859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77A792DC" w14:textId="77777777" w:rsidR="00EC2859" w:rsidRPr="00DF10C1" w:rsidRDefault="00EC2859" w:rsidP="00EC2859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</w:t>
      </w:r>
      <w:proofErr w:type="gramStart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other</w:t>
      </w:r>
      <w:proofErr w:type="gramEnd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03C78364" w14:textId="5B698BCE" w:rsidR="00D4452B" w:rsidRPr="00EC2859" w:rsidRDefault="00EC2859" w:rsidP="00EC2859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sectPr w:rsidR="00D4452B" w:rsidRPr="00EC2859" w:rsidSect="00FE31B0">
      <w:headerReference w:type="default" r:id="rId18"/>
      <w:footerReference w:type="default" r:id="rId19"/>
      <w:pgSz w:w="16845" w:h="11910" w:orient="landscape"/>
      <w:pgMar w:top="810" w:right="1440" w:bottom="630" w:left="1440" w:header="360" w:footer="7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DA84D9" w14:textId="77777777" w:rsidR="00653F10" w:rsidRDefault="00653F10" w:rsidP="00BC0D6D">
      <w:pPr>
        <w:spacing w:after="0" w:line="240" w:lineRule="auto"/>
      </w:pPr>
      <w:r>
        <w:separator/>
      </w:r>
    </w:p>
  </w:endnote>
  <w:endnote w:type="continuationSeparator" w:id="0">
    <w:p w14:paraId="7F55B74B" w14:textId="77777777" w:rsidR="00653F10" w:rsidRDefault="00653F10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543F8AC-2DC1-4DC8-8B9A-A12FD2DD01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9EEC7603-5DBE-4511-821A-DAD5FC9FAFE5}"/>
    <w:embedBold r:id="rId3" w:fontKey="{48B36090-C94E-43A8-B0EA-A3AE38688420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 (MS)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6AC2BED-8963-4351-8F14-C41F3E30A87D}"/>
    <w:embedBold r:id="rId5" w:fontKey="{5040105E-8E34-4FF6-9E21-19230B90C6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770261CA-4277-4A3A-8F68-D7743EE470C0}"/>
    <w:embedBold r:id="rId7" w:fontKey="{E5826C4F-9124-479D-B2C9-16301BE882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6FCFA" w14:textId="286DC8F8" w:rsidR="00D4452B" w:rsidRPr="00FE31B0" w:rsidRDefault="004B6919" w:rsidP="00FE31B0">
    <w:pPr>
      <w:rPr>
        <w:rFonts w:ascii="Ubuntu" w:eastAsia="Ubuntu" w:hAnsi="Ubuntu" w:cs="Ubuntu"/>
        <w:color w:val="FF0000"/>
        <w:sz w:val="16"/>
        <w:szCs w:val="16"/>
      </w:rPr>
    </w:pPr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r w:rsidR="00FE31B0">
      <w:rPr>
        <w:rFonts w:ascii="Ubuntu" w:eastAsia="Ubuntu" w:hAnsi="Ubuntu" w:cs="Ubuntu"/>
        <w:b/>
        <w:sz w:val="16"/>
        <w:szCs w:val="16"/>
      </w:rPr>
      <w:tab/>
    </w:r>
    <w:r w:rsidR="00FE31B0">
      <w:rPr>
        <w:rFonts w:ascii="Ubuntu" w:eastAsia="Ubuntu" w:hAnsi="Ubuntu" w:cs="Ubuntu"/>
        <w:b/>
        <w:sz w:val="16"/>
        <w:szCs w:val="16"/>
      </w:rPr>
      <w:tab/>
    </w:r>
    <w:r w:rsidR="00FE31B0">
      <w:rPr>
        <w:rFonts w:ascii="Ubuntu" w:eastAsia="Ubuntu" w:hAnsi="Ubuntu" w:cs="Ubuntu"/>
        <w:b/>
        <w:sz w:val="16"/>
        <w:szCs w:val="16"/>
      </w:rPr>
      <w:tab/>
    </w:r>
    <w:r w:rsidR="00FE31B0" w:rsidRPr="00EE2780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CBE5C" w14:textId="77777777" w:rsidR="00653F10" w:rsidRDefault="00653F10" w:rsidP="00BC0D6D">
      <w:pPr>
        <w:spacing w:after="0" w:line="240" w:lineRule="auto"/>
      </w:pPr>
      <w:r>
        <w:separator/>
      </w:r>
    </w:p>
  </w:footnote>
  <w:footnote w:type="continuationSeparator" w:id="0">
    <w:p w14:paraId="2417DC9E" w14:textId="77777777" w:rsidR="00653F10" w:rsidRDefault="00653F10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F9C85" w14:textId="6B75BAEE" w:rsidR="00EC2859" w:rsidRPr="002011DD" w:rsidRDefault="001C7B52" w:rsidP="00EC2859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5EC5E60" wp14:editId="25E769C8">
              <wp:simplePos x="0" y="0"/>
              <wp:positionH relativeFrom="column">
                <wp:posOffset>-883920</wp:posOffset>
              </wp:positionH>
              <wp:positionV relativeFrom="paragraph">
                <wp:posOffset>-160020</wp:posOffset>
              </wp:positionV>
              <wp:extent cx="2301240" cy="44196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41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258B77" w14:textId="7D7BE677" w:rsidR="00EC2859" w:rsidRDefault="00EC2859" w:rsidP="00EC285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FE31B0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FE31B0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6ADCD2F2" w14:textId="3ABD1090" w:rsidR="001C7B52" w:rsidRPr="002011DD" w:rsidRDefault="001C7B52" w:rsidP="00EC285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2024, 2023, 2022 start</w:t>
                          </w:r>
                        </w:p>
                        <w:p w14:paraId="0F644873" w14:textId="77777777" w:rsidR="00EC2859" w:rsidRDefault="00EC2859" w:rsidP="00EC285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EC5E6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9.6pt;margin-top:-12.6pt;width:181.2pt;height:34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" stroked="f">
              <v:textbox>
                <w:txbxContent>
                  <w:p w14:paraId="64258B77" w14:textId="7D7BE677" w:rsidR="00EC2859" w:rsidRDefault="00EC2859" w:rsidP="00EC285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FE31B0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FE31B0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6ADCD2F2" w14:textId="3ABD1090" w:rsidR="001C7B52" w:rsidRPr="002011DD" w:rsidRDefault="001C7B52" w:rsidP="00EC2859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2024, 2023, 2022 start</w:t>
                    </w:r>
                  </w:p>
                  <w:p w14:paraId="0F644873" w14:textId="77777777" w:rsidR="00EC2859" w:rsidRDefault="00EC2859" w:rsidP="00EC2859"/>
                </w:txbxContent>
              </v:textbox>
            </v:shape>
          </w:pict>
        </mc:Fallback>
      </mc:AlternateContent>
    </w:r>
    <w:r w:rsidR="00EC2859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180F4B48" wp14:editId="167F1758">
          <wp:simplePos x="0" y="0"/>
          <wp:positionH relativeFrom="page">
            <wp:align>right</wp:align>
          </wp:positionH>
          <wp:positionV relativeFrom="paragraph">
            <wp:posOffset>-102870</wp:posOffset>
          </wp:positionV>
          <wp:extent cx="2077085" cy="798008"/>
          <wp:effectExtent l="0" t="0" r="0" b="2540"/>
          <wp:wrapNone/>
          <wp:docPr id="541284710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2859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20FD2AC6" w14:textId="3EDB3160" w:rsidR="00BC0D6D" w:rsidRPr="00E07943" w:rsidRDefault="00EC2859" w:rsidP="00E07943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Marketing</w:t>
    </w:r>
    <w:r w:rsidR="00E844FE">
      <w:rPr>
        <w:rFonts w:ascii="Ubuntu" w:hAnsi="Ubuntu" w:cs="Calibri"/>
        <w:b/>
        <w:bCs/>
        <w:color w:val="E75D2A"/>
        <w:sz w:val="32"/>
        <w:szCs w:val="32"/>
      </w:rPr>
      <w:t xml:space="preserve"> &amp; Co-op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2DE"/>
    <w:rsid w:val="00066204"/>
    <w:rsid w:val="000B3FDC"/>
    <w:rsid w:val="000C748F"/>
    <w:rsid w:val="00121CE5"/>
    <w:rsid w:val="00175371"/>
    <w:rsid w:val="001C7B52"/>
    <w:rsid w:val="001F62B1"/>
    <w:rsid w:val="002547B8"/>
    <w:rsid w:val="003025C0"/>
    <w:rsid w:val="00402D93"/>
    <w:rsid w:val="00425FC9"/>
    <w:rsid w:val="004B6919"/>
    <w:rsid w:val="004C7C90"/>
    <w:rsid w:val="005638C2"/>
    <w:rsid w:val="00584998"/>
    <w:rsid w:val="005B3916"/>
    <w:rsid w:val="005D4778"/>
    <w:rsid w:val="005E3344"/>
    <w:rsid w:val="00625206"/>
    <w:rsid w:val="00646BD3"/>
    <w:rsid w:val="00653F10"/>
    <w:rsid w:val="006B1246"/>
    <w:rsid w:val="006E6719"/>
    <w:rsid w:val="007D6766"/>
    <w:rsid w:val="008420B8"/>
    <w:rsid w:val="00873E20"/>
    <w:rsid w:val="009715D4"/>
    <w:rsid w:val="009E137A"/>
    <w:rsid w:val="00A04FCC"/>
    <w:rsid w:val="00A3370A"/>
    <w:rsid w:val="00A33D98"/>
    <w:rsid w:val="00A61BE3"/>
    <w:rsid w:val="00A64953"/>
    <w:rsid w:val="00B45F07"/>
    <w:rsid w:val="00B552DE"/>
    <w:rsid w:val="00B72848"/>
    <w:rsid w:val="00BC0D6D"/>
    <w:rsid w:val="00BF147D"/>
    <w:rsid w:val="00CC6DA9"/>
    <w:rsid w:val="00CF1FDB"/>
    <w:rsid w:val="00D4452B"/>
    <w:rsid w:val="00DF67D3"/>
    <w:rsid w:val="00E03167"/>
    <w:rsid w:val="00E07943"/>
    <w:rsid w:val="00E81312"/>
    <w:rsid w:val="00E844FE"/>
    <w:rsid w:val="00EA6DD0"/>
    <w:rsid w:val="00EC2859"/>
    <w:rsid w:val="00EF547B"/>
    <w:rsid w:val="00F210EA"/>
    <w:rsid w:val="00FE3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291505"/>
  <w15:docId w15:val="{C82FD49D-DDA2-4130-8D4F-030343897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C2859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y%20Drive\FBIT%20-%20Educational%20Planning%20Assistant%20-%20Work%20study%20business\Caelen's%20Work\2025-2026%20Program%20Maps\Bachelor%20of%20Commerce\BCom%20-%20Non%20Co-op%20-%20Doc\Bachelor%20of%20Commerce%20&#8211;%20Marketing%20&#8211;%202025-2026%20Academic%20Yea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Bachelor of Commerce – Marketing – 2025-2026 Academic Year.dotx</Template>
  <TotalTime>0</TotalTime>
  <Pages>2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Stewart</dc:creator>
  <cp:lastModifiedBy>Brianna McKay</cp:lastModifiedBy>
  <cp:revision>2</cp:revision>
  <dcterms:created xsi:type="dcterms:W3CDTF">2026-06-04T15:07:00Z</dcterms:created>
  <dcterms:modified xsi:type="dcterms:W3CDTF">2026-06-04T15:07:00Z</dcterms:modified>
</cp:coreProperties>
</file>