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39871" w14:textId="258B8D6E" w:rsidR="00EC2859" w:rsidRPr="00E07943" w:rsidRDefault="00AA7A5E" w:rsidP="00EC2859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S</w:t>
      </w:r>
      <w:r w:rsidR="00EC2859" w:rsidRPr="00E07943">
        <w:rPr>
          <w:sz w:val="22"/>
          <w:szCs w:val="22"/>
        </w:rPr>
        <w:t>tudent name:</w:t>
      </w:r>
    </w:p>
    <w:p w14:paraId="3ACC16B2" w14:textId="77777777" w:rsidR="00EC2859" w:rsidRPr="00E07943" w:rsidRDefault="00EC2859" w:rsidP="00EC2859">
      <w:pPr>
        <w:spacing w:after="0" w:line="240" w:lineRule="auto"/>
        <w:rPr>
          <w:sz w:val="22"/>
          <w:szCs w:val="22"/>
        </w:rPr>
      </w:pPr>
      <w:r w:rsidRPr="00E07943">
        <w:rPr>
          <w:sz w:val="22"/>
          <w:szCs w:val="22"/>
        </w:rPr>
        <w:t>Student ID:</w:t>
      </w:r>
    </w:p>
    <w:p w14:paraId="16E1D0CA" w14:textId="3F218002" w:rsidR="00EC2859" w:rsidRDefault="00EC2859" w:rsidP="00425FC9">
      <w:pPr>
        <w:spacing w:after="0" w:line="240" w:lineRule="auto"/>
        <w:rPr>
          <w:sz w:val="22"/>
          <w:szCs w:val="22"/>
        </w:rPr>
      </w:pPr>
      <w:r w:rsidRPr="00E07943">
        <w:rPr>
          <w:sz w:val="22"/>
          <w:szCs w:val="22"/>
        </w:rPr>
        <w:t xml:space="preserve">Advisor: </w:t>
      </w:r>
    </w:p>
    <w:p w14:paraId="236272F1" w14:textId="77777777" w:rsidR="00AA7A5E" w:rsidRPr="00E07943" w:rsidRDefault="00AA7A5E" w:rsidP="00425FC9">
      <w:pPr>
        <w:spacing w:after="0" w:line="240" w:lineRule="auto"/>
        <w:rPr>
          <w:sz w:val="22"/>
          <w:szCs w:val="22"/>
        </w:rPr>
      </w:pPr>
    </w:p>
    <w:tbl>
      <w:tblPr>
        <w:tblW w:w="5544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78"/>
        <w:gridCol w:w="2578"/>
        <w:gridCol w:w="2579"/>
        <w:gridCol w:w="2579"/>
        <w:gridCol w:w="2579"/>
        <w:gridCol w:w="2585"/>
      </w:tblGrid>
      <w:tr w:rsidR="004C7C90" w:rsidRPr="005D4778" w14:paraId="5B4BB76B" w14:textId="77777777" w:rsidTr="004C7C90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FC2A9" w14:textId="0ED3FB4F" w:rsidR="004C7C90" w:rsidRPr="004C7C90" w:rsidRDefault="004C7C90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4C7C90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02DBBC11" w14:textId="77777777" w:rsidTr="00A3370A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70D97" w14:textId="77777777" w:rsidR="00A61BE3" w:rsidRPr="00EC2859" w:rsidRDefault="00A61BE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53B105D6" w14:textId="0393DBD2" w:rsidR="004C7C90" w:rsidRPr="00EC2859" w:rsidRDefault="00A61BE3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39D47C" w14:textId="77777777" w:rsidR="00A61BE3" w:rsidRPr="00EC2859" w:rsidRDefault="00A61BE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4A99688C" w14:textId="647D8CF6" w:rsidR="00425FC9" w:rsidRPr="00EC2859" w:rsidRDefault="00A61BE3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4C91FB" w14:textId="77777777" w:rsidR="00A61BE3" w:rsidRPr="00EC2859" w:rsidRDefault="00A61BE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66894331" w14:textId="6A59919C" w:rsidR="00425FC9" w:rsidRPr="00CF720F" w:rsidRDefault="00A61BE3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39621" w14:textId="77777777" w:rsidR="00A61BE3" w:rsidRPr="00EC2859" w:rsidRDefault="00A61BE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480335F9" w14:textId="77777777" w:rsidR="00A61BE3" w:rsidRPr="00EC2859" w:rsidRDefault="00A61BE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3E3A5DF6" w14:textId="2BD469C2" w:rsidR="004C7C90" w:rsidRPr="00EC2859" w:rsidRDefault="00A61BE3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336B4D" w14:textId="410F4B7B" w:rsidR="004C7C90" w:rsidRPr="00CF720F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A84702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0EA607A3" w14:textId="77777777" w:rsidR="00425FC9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65B8EFFD" w14:textId="127FB73C" w:rsidR="0010470E" w:rsidRPr="00EC2859" w:rsidRDefault="0010470E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D4452B" w14:paraId="7D4E3025" w14:textId="77777777" w:rsidTr="00A3370A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CA9505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70C3A72C" w14:textId="66FFEDEF" w:rsidR="004C7C90" w:rsidRPr="00EC2859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14955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6F970F94" w14:textId="5AD46D17" w:rsidR="00425FC9" w:rsidRPr="00EC2859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3D8878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00A9260F" w14:textId="550E8F60" w:rsidR="00425FC9" w:rsidRPr="00CF720F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5C558" w14:textId="3AC210F3" w:rsidR="004C7C90" w:rsidRPr="00EC2859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0AE23" w14:textId="259F24AA" w:rsidR="004C7C90" w:rsidRPr="00CF720F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5731E" w14:textId="77777777" w:rsidR="00BC0D6D" w:rsidRPr="00EC2859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1AD99767" w14:textId="77777777" w:rsidTr="00425FC9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9EB03" w14:textId="77777777" w:rsidR="00BC0D6D" w:rsidRPr="00EC2859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C2859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D4452B" w14:paraId="569437A7" w14:textId="77777777" w:rsidTr="00A3370A">
        <w:trPr>
          <w:trHeight w:val="70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031414" w14:textId="77777777" w:rsidR="00603798" w:rsidRPr="00EC2859" w:rsidRDefault="00603798" w:rsidP="0060379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57263A1A" w14:textId="77777777" w:rsidR="00603798" w:rsidRDefault="00603798" w:rsidP="0060379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03DFEAB4" w14:textId="6BE25624" w:rsidR="00CF1FDB" w:rsidRPr="00EC2859" w:rsidRDefault="00603798" w:rsidP="0060379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BAFB1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4CCFEAE6" w14:textId="7E64B22C" w:rsidR="004C7C90" w:rsidRPr="00EC2859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734BF9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4F51B873" w14:textId="77777777" w:rsidR="00BC0D6D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6536882A" w14:textId="781436E8" w:rsidR="00E07943" w:rsidRPr="00EC2859" w:rsidRDefault="00E0794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4066F4" w14:textId="77777777" w:rsidR="00603798" w:rsidRPr="00EC2859" w:rsidRDefault="00603798" w:rsidP="0060379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19BA81B3" w14:textId="77777777" w:rsidR="00603798" w:rsidRDefault="00603798" w:rsidP="0060379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7E50C07F" w14:textId="230E6873" w:rsidR="00603798" w:rsidRPr="00EC2859" w:rsidRDefault="00603798" w:rsidP="0060379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F5BDB2" w14:textId="7B29ED0B" w:rsidR="004C7C90" w:rsidRPr="00CF720F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7B55B8" w14:textId="77777777" w:rsidR="00BC0D6D" w:rsidRPr="00EC2859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570C375E" w14:textId="77777777" w:rsidTr="00A3370A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FA6F3" w14:textId="77777777" w:rsidR="00603798" w:rsidRPr="00EC2859" w:rsidRDefault="00603798" w:rsidP="0060379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2484AC7E" w14:textId="77777777" w:rsidR="00603798" w:rsidRPr="004C7C90" w:rsidRDefault="00603798" w:rsidP="0060379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4C7C90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Intro to Managerial Accounting</w:t>
            </w:r>
          </w:p>
          <w:p w14:paraId="0953226D" w14:textId="10DA2D0D" w:rsidR="00E07943" w:rsidRPr="00EC2859" w:rsidRDefault="00603798" w:rsidP="0060379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E2E0D2" w14:textId="77777777" w:rsidR="00603798" w:rsidRPr="00EC2859" w:rsidRDefault="00603798" w:rsidP="0060379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7ED79BDF" w14:textId="77777777" w:rsidR="00603798" w:rsidRDefault="00603798" w:rsidP="0060379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5351CD15" w14:textId="566DE2DF" w:rsidR="00A33D98" w:rsidRPr="00603798" w:rsidRDefault="00603798" w:rsidP="00603798">
            <w:pPr>
              <w:spacing w:after="0" w:line="240" w:lineRule="auto"/>
              <w:jc w:val="center"/>
              <w:rPr>
                <w:color w:val="0077CA"/>
                <w:sz w:val="18"/>
                <w:szCs w:val="18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58D87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2D8C1065" w14:textId="77777777" w:rsidR="00BC0D6D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Operations Management</w:t>
            </w:r>
          </w:p>
          <w:p w14:paraId="158320EE" w14:textId="1046B2F5" w:rsidR="00E07943" w:rsidRPr="00EC2859" w:rsidRDefault="00E0794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92F65E" w14:textId="16EBB92E" w:rsidR="004C7C90" w:rsidRPr="00CF720F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025EEC" w14:textId="690C605C" w:rsidR="004C7C90" w:rsidRPr="00CF720F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0575A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5FEBE63F" w14:textId="77777777" w:rsidR="00425FC9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59240CCF" w14:textId="77ECEB88" w:rsidR="0010470E" w:rsidRPr="00EC2859" w:rsidRDefault="0010470E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BC0D6D" w14:paraId="59010515" w14:textId="77777777" w:rsidTr="00425FC9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B4E6A5" w14:textId="77777777" w:rsidR="00BC0D6D" w:rsidRPr="00EC2859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C2859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5218D484" w14:textId="77777777" w:rsidTr="00425FC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CD8DD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3210U</w:t>
            </w:r>
          </w:p>
          <w:p w14:paraId="0ED6B474" w14:textId="77777777" w:rsidR="00BC0D6D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Consumer Behaviour</w:t>
            </w:r>
          </w:p>
          <w:p w14:paraId="2E884EC8" w14:textId="3469B96D" w:rsidR="004C7C90" w:rsidRPr="00EC2859" w:rsidRDefault="004C7C90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C7C90">
              <w:rPr>
                <w:color w:val="0077CA"/>
                <w:sz w:val="18"/>
                <w:szCs w:val="18"/>
              </w:rPr>
              <w:t>BUSI 2200U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326D9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1C757B50" w14:textId="77777777" w:rsidR="00BC0D6D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313624A8" w14:textId="3ECA4872" w:rsidR="00425FC9" w:rsidRPr="00EC2859" w:rsidRDefault="00E0794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3+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2901FF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3503U</w:t>
            </w:r>
          </w:p>
          <w:p w14:paraId="10D1E1BF" w14:textId="77777777" w:rsidR="00BC0D6D" w:rsidRDefault="00B552DE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Digital </w:t>
            </w:r>
            <w:r w:rsidR="005D4778"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</w:t>
            </w:r>
          </w:p>
          <w:p w14:paraId="113E599F" w14:textId="6FBE78BA" w:rsidR="004C7C90" w:rsidRPr="00EC2859" w:rsidRDefault="004C7C90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C7C90">
              <w:rPr>
                <w:color w:val="0077CA"/>
                <w:sz w:val="18"/>
                <w:szCs w:val="18"/>
              </w:rPr>
              <w:t>BUSI 2200U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0F544" w14:textId="40652D91" w:rsidR="004C7C90" w:rsidRPr="00CF720F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DF6A3" w14:textId="68FA8A06" w:rsidR="004C7C90" w:rsidRPr="00CF720F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DB6D49" w14:textId="77777777" w:rsidR="00425FC9" w:rsidRPr="00EC2859" w:rsidRDefault="00425FC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1F80860B" w14:textId="77777777" w:rsidR="00425FC9" w:rsidRDefault="00425FC9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7B7BA93F" w14:textId="20A31F27" w:rsidR="0010470E" w:rsidRPr="00CF720F" w:rsidRDefault="0010470E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D4452B" w14:paraId="264B8B85" w14:textId="77777777" w:rsidTr="00425FC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DA4E5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3260U</w:t>
            </w:r>
          </w:p>
          <w:p w14:paraId="68296915" w14:textId="77777777" w:rsidR="00BC0D6D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Research</w:t>
            </w:r>
          </w:p>
          <w:p w14:paraId="43CBAFF8" w14:textId="5461B021" w:rsidR="004C7C90" w:rsidRPr="00EC2859" w:rsidRDefault="004C7C90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C7C90">
              <w:rPr>
                <w:color w:val="0077CA"/>
                <w:sz w:val="18"/>
                <w:szCs w:val="18"/>
              </w:rPr>
              <w:t>BUSI 2200U</w:t>
            </w:r>
            <w:r>
              <w:rPr>
                <w:color w:val="E75D2A"/>
                <w:sz w:val="18"/>
                <w:szCs w:val="18"/>
              </w:rPr>
              <w:t xml:space="preserve"> </w:t>
            </w:r>
            <w:r w:rsidRPr="004C7C90">
              <w:rPr>
                <w:color w:val="0077CA"/>
                <w:sz w:val="18"/>
                <w:szCs w:val="18"/>
              </w:rPr>
              <w:t>&amp; 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AA192" w14:textId="7D2A863E" w:rsidR="00425FC9" w:rsidRPr="00CF720F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854E22" w14:textId="55D65E33" w:rsidR="00425FC9" w:rsidRPr="00CF720F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133E01" w14:textId="45DCC87F" w:rsidR="004C7C90" w:rsidRPr="00CF720F" w:rsidRDefault="00CF1FDB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</w:t>
            </w:r>
            <w:r w:rsidR="005D4778"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E630F" w14:textId="55C298DD" w:rsidR="004C7C90" w:rsidRPr="00CF720F" w:rsidRDefault="00CF1FDB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</w:t>
            </w:r>
            <w:r w:rsidR="005D4778"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CC50FB" w14:textId="77833D81" w:rsidR="00BC0D6D" w:rsidRPr="00EC2859" w:rsidRDefault="00BC0D6D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</w:tr>
      <w:tr w:rsidR="00BC0D6D" w14:paraId="5DCBD006" w14:textId="77777777" w:rsidTr="00425FC9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343B18" w14:textId="77777777" w:rsidR="00BC0D6D" w:rsidRPr="00EC2859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C2859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70293868" w14:textId="77777777" w:rsidTr="00425FC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85AE1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67A445F8" w14:textId="77777777" w:rsidR="00BC0D6D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48C36EBC" w14:textId="4D710D8E" w:rsidR="00E07943" w:rsidRPr="00EC2859" w:rsidRDefault="00E07943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4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7C0C06" w14:textId="3745B5FD" w:rsidR="00425FC9" w:rsidRPr="00CF720F" w:rsidRDefault="00425FC9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Marketing </w:t>
            </w:r>
            <w:r w:rsidR="005D4778"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600F9" w14:textId="696D7383" w:rsidR="00425FC9" w:rsidRPr="00CF720F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00C2D" w14:textId="7B15EAFE" w:rsidR="004C7C90" w:rsidRPr="00CF720F" w:rsidRDefault="00425FC9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</w:t>
            </w:r>
            <w:r w:rsidR="005D4778"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C1669" w14:textId="77777777" w:rsidR="00EC2859" w:rsidRPr="00681B87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 XBIT 4600U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Internship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or</w:t>
            </w:r>
          </w:p>
          <w:p w14:paraId="0F119681" w14:textId="759E8B1F" w:rsidR="004C7C90" w:rsidRPr="00CF720F" w:rsidRDefault="00EC2859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4700U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Venture Creation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C77D93" w14:textId="77777777" w:rsidR="00BC0D6D" w:rsidRPr="00EC2859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48DE3BCF" w14:textId="77777777" w:rsidTr="00425FC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5DCF9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4220U</w:t>
            </w:r>
          </w:p>
          <w:p w14:paraId="7B8CFDBA" w14:textId="77777777" w:rsidR="00BC0D6D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Strategy</w:t>
            </w:r>
          </w:p>
          <w:p w14:paraId="76DB2B93" w14:textId="0057C72B" w:rsidR="004C7C90" w:rsidRPr="00EC2859" w:rsidRDefault="004C7C90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CF720F">
              <w:rPr>
                <w:color w:val="0077CA"/>
                <w:sz w:val="18"/>
                <w:szCs w:val="18"/>
              </w:rPr>
              <w:t>BUSI 2200U &amp; year 4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38EA0" w14:textId="540E841E" w:rsidR="00425FC9" w:rsidRPr="00CF720F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238370" w14:textId="2BABB47E" w:rsidR="004C7C90" w:rsidRPr="00CF720F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764E6E" w14:textId="05A5D5C3" w:rsidR="004C7C90" w:rsidRPr="00CF720F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ABBDA2" w14:textId="27E3B4A4" w:rsidR="004C7C90" w:rsidRPr="00CF720F" w:rsidRDefault="005D4778" w:rsidP="00CF720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6CA5E" w14:textId="77777777" w:rsidR="00BC0D6D" w:rsidRPr="00EC2859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C2859" w14:paraId="5C4DC124" w14:textId="77777777" w:rsidTr="00425FC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0C525" w14:textId="77777777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80018" w14:textId="77777777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88909" w14:textId="77777777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1E02D3" w14:textId="77777777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5F2959" w14:textId="77777777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22D39" w14:textId="77777777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C2859" w14:paraId="19335CCC" w14:textId="77777777" w:rsidTr="00AA7A5E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9B782" w14:textId="770C5254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1C0B6" w14:textId="2EBF5A33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AA85C" w14:textId="7DF42FC3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19ABA2" w14:textId="0175BEAB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AA7A5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A5A5E" w14:textId="7F13FD7D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AA7A5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98D02" w14:textId="7919E388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AA7A5E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10A94EDE" w14:textId="77777777" w:rsidR="00BF147D" w:rsidRDefault="00BF147D">
      <w:pPr>
        <w:spacing w:before="120" w:after="120" w:line="336" w:lineRule="auto"/>
      </w:pPr>
    </w:p>
    <w:p w14:paraId="2A330241" w14:textId="77777777" w:rsidR="0010470E" w:rsidRDefault="0010470E">
      <w:pPr>
        <w:spacing w:before="120" w:after="120" w:line="336" w:lineRule="auto"/>
      </w:pPr>
    </w:p>
    <w:p w14:paraId="14076F0B" w14:textId="77777777" w:rsidR="0010470E" w:rsidRDefault="0010470E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EC2859" w14:paraId="57D44C34" w14:textId="77777777" w:rsidTr="003919CD">
        <w:tc>
          <w:tcPr>
            <w:tcW w:w="3828" w:type="dxa"/>
          </w:tcPr>
          <w:p w14:paraId="0875F7BA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30AD5398" w14:textId="77777777" w:rsidR="00EC2859" w:rsidRPr="002011DD" w:rsidRDefault="00EC2859" w:rsidP="00EC2859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046CAA77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EC2859" w14:paraId="6C64F2D8" w14:textId="77777777" w:rsidTr="003919CD">
        <w:tc>
          <w:tcPr>
            <w:tcW w:w="3828" w:type="dxa"/>
          </w:tcPr>
          <w:p w14:paraId="067C50D8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6A361BCC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38D55D31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EC2859" w14:paraId="71551FDD" w14:textId="77777777" w:rsidTr="003919CD">
        <w:tc>
          <w:tcPr>
            <w:tcW w:w="3828" w:type="dxa"/>
          </w:tcPr>
          <w:p w14:paraId="77C544B2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65E96729" w14:textId="77777777" w:rsidR="00EC2859" w:rsidRPr="002011DD" w:rsidRDefault="00EC2859" w:rsidP="00EC2859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46276B88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4A8B137" w14:textId="232F90C4" w:rsidR="00EC2859" w:rsidRPr="00956A39" w:rsidRDefault="00EC2859" w:rsidP="00956A39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  <w:r w:rsidR="00956A39"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956A39">
        <w:rPr>
          <w:rFonts w:asciiTheme="majorHAnsi" w:hAnsiTheme="majorHAnsi" w:cs="Calibri"/>
          <w:color w:val="0077CA"/>
          <w:sz w:val="22"/>
          <w:szCs w:val="22"/>
        </w:rPr>
        <w:t>P</w:t>
      </w:r>
      <w:r w:rsidR="00956A39"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="00956A39"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="00956A39"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956A39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956A3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956A39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956A3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956A39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956A3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669D00B9" w14:textId="77777777" w:rsidR="00A3370A" w:rsidRPr="00DF10C1" w:rsidRDefault="00A3370A" w:rsidP="00A3370A">
      <w:pPr>
        <w:spacing w:before="120" w:after="120" w:line="240" w:lineRule="auto"/>
        <w:rPr>
          <w:rFonts w:asciiTheme="majorHAnsi" w:hAnsiTheme="majorHAnsi" w:cs="Calibri"/>
          <w:color w:val="0077CA"/>
          <w:sz w:val="22"/>
          <w:szCs w:val="22"/>
        </w:rPr>
      </w:pPr>
    </w:p>
    <w:p w14:paraId="16A355E9" w14:textId="77777777" w:rsidR="00EC2859" w:rsidRPr="00B4562A" w:rsidRDefault="00EC2859" w:rsidP="004C7C90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132397B3" w14:textId="35E55DEE" w:rsidR="00EC2859" w:rsidRPr="00B4562A" w:rsidRDefault="00EC2859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 xml:space="preserve">Business </w:t>
      </w:r>
      <w:r w:rsidR="004C7C90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e</w:t>
      </w: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</w:t>
      </w:r>
      <w:r w:rsidR="004C7C9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a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business (BUSI) elective is a business course outside of one’s major</w:t>
      </w:r>
    </w:p>
    <w:p w14:paraId="577F6F83" w14:textId="351B822B" w:rsidR="00EC2859" w:rsidRPr="00B4562A" w:rsidRDefault="00EC2859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 xml:space="preserve">General </w:t>
      </w:r>
      <w:r w:rsidR="004C7C90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e</w:t>
      </w: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</w:t>
      </w:r>
      <w:r w:rsidR="004C7C9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a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general elective is considered a course outside of business (i.e., without the BUSI prefix)</w:t>
      </w:r>
    </w:p>
    <w:p w14:paraId="4EE5EB5A" w14:textId="7F7A23B3" w:rsidR="00EC2859" w:rsidRDefault="00EC2859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 xml:space="preserve">Open </w:t>
      </w:r>
      <w:r w:rsidR="004C7C90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e</w:t>
      </w: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</w:t>
      </w:r>
      <w:r w:rsidR="0010470E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,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business </w:t>
      </w:r>
      <w:r w:rsidR="0010470E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or major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elective</w:t>
      </w:r>
    </w:p>
    <w:p w14:paraId="09BBCFBD" w14:textId="021936D8" w:rsidR="004C7C90" w:rsidRDefault="004C7C90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4C7C90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Marketing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an upper year Marketing-focused courses (must be chosen from posted elective list) </w:t>
      </w:r>
    </w:p>
    <w:p w14:paraId="6582B1B6" w14:textId="77777777" w:rsidR="00EC2859" w:rsidRPr="00B4562A" w:rsidRDefault="00EC2859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61E88109" w14:textId="77777777" w:rsidR="00EC2859" w:rsidRDefault="00EC2859" w:rsidP="00EC285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D1054EB" w14:textId="77777777" w:rsidR="00A3370A" w:rsidRPr="00B4562A" w:rsidRDefault="00A3370A" w:rsidP="00EC285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FAB2205" w14:textId="77777777" w:rsidR="00EC2859" w:rsidRPr="00DF10C1" w:rsidRDefault="00EC2859" w:rsidP="00EC285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5344D4EF" w14:textId="77777777" w:rsidR="00EC2859" w:rsidRPr="00DF10C1" w:rsidRDefault="00EC2859" w:rsidP="00EC285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12A9BABB" w14:textId="77777777" w:rsidR="00EC2859" w:rsidRPr="00DF10C1" w:rsidRDefault="00EC2859" w:rsidP="00EC285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1B2F5AA9" w14:textId="77777777" w:rsidR="005D25F6" w:rsidRPr="0045051D" w:rsidRDefault="005D25F6" w:rsidP="005D25F6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4020CABF" w14:textId="77777777" w:rsidR="00EC2859" w:rsidRPr="00B4562A" w:rsidRDefault="00EC2859" w:rsidP="00EC285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019D592C" w14:textId="77777777" w:rsidR="005D25F6" w:rsidRPr="0045051D" w:rsidRDefault="005D25F6" w:rsidP="005D25F6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0C72ADF3" w14:textId="77777777" w:rsidR="005D25F6" w:rsidRPr="0045051D" w:rsidRDefault="005D25F6" w:rsidP="005D25F6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2A939453" w14:textId="77777777" w:rsidR="00EC2859" w:rsidRPr="00DF10C1" w:rsidRDefault="00EC2859" w:rsidP="00EC2859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7AAE0FB6" w14:textId="77777777" w:rsidR="00EC2859" w:rsidRPr="00DF10C1" w:rsidRDefault="00EC2859" w:rsidP="00EC285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029DB7FA" w14:textId="77777777" w:rsidR="00EC2859" w:rsidRPr="00DF10C1" w:rsidRDefault="00EC2859" w:rsidP="00EC285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77A792DC" w14:textId="77777777" w:rsidR="00EC2859" w:rsidRPr="00DF10C1" w:rsidRDefault="00EC2859" w:rsidP="00EC285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03C78364" w14:textId="5B698BCE" w:rsidR="00D4452B" w:rsidRPr="00EC2859" w:rsidRDefault="00EC2859" w:rsidP="00EC285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lastRenderedPageBreak/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EC2859" w:rsidSect="0010470E">
      <w:headerReference w:type="default" r:id="rId18"/>
      <w:footerReference w:type="default" r:id="rId19"/>
      <w:pgSz w:w="16845" w:h="11910" w:orient="landscape"/>
      <w:pgMar w:top="810" w:right="1440" w:bottom="990" w:left="1440" w:header="360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9169C" w14:textId="77777777" w:rsidR="0062783A" w:rsidRDefault="0062783A" w:rsidP="00BC0D6D">
      <w:pPr>
        <w:spacing w:after="0" w:line="240" w:lineRule="auto"/>
      </w:pPr>
      <w:r>
        <w:separator/>
      </w:r>
    </w:p>
  </w:endnote>
  <w:endnote w:type="continuationSeparator" w:id="0">
    <w:p w14:paraId="0F054AA2" w14:textId="77777777" w:rsidR="0062783A" w:rsidRDefault="0062783A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594B7B1-69D6-4007-8E1D-1EDE9CB234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9F536462-1635-4C5E-B2B8-AA3890D8881E}"/>
    <w:embedBold r:id="rId3" w:fontKey="{43A92896-2BE3-494F-958E-655F3EE2AC9C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2024906-3219-4641-8597-2070E012301E}"/>
    <w:embedBold r:id="rId5" w:fontKey="{692971B6-EB8F-4002-91C4-342D3DA0E3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B5769BBF-E51D-4FD0-A290-66583CB966D6}"/>
    <w:embedBold r:id="rId7" w:fontKey="{4CD27DDC-8E21-427C-B5CB-82F6BDB63C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6FCFA" w14:textId="69F49D1A" w:rsidR="00D4452B" w:rsidRPr="0010470E" w:rsidRDefault="004B6919" w:rsidP="0010470E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</w:t>
    </w:r>
    <w:r w:rsidR="0010470E">
      <w:rPr>
        <w:rFonts w:ascii="Ubuntu" w:eastAsia="Ubuntu" w:hAnsi="Ubuntu" w:cs="Ubuntu"/>
        <w:b/>
        <w:sz w:val="16"/>
        <w:szCs w:val="16"/>
      </w:rPr>
      <w:tab/>
    </w:r>
    <w:r w:rsidR="0010470E">
      <w:rPr>
        <w:rFonts w:ascii="Ubuntu" w:eastAsia="Ubuntu" w:hAnsi="Ubuntu" w:cs="Ubuntu"/>
        <w:b/>
        <w:sz w:val="16"/>
        <w:szCs w:val="16"/>
      </w:rPr>
      <w:tab/>
    </w:r>
    <w:r w:rsidR="0010470E">
      <w:rPr>
        <w:rFonts w:ascii="Ubuntu" w:eastAsia="Ubuntu" w:hAnsi="Ubuntu" w:cs="Ubuntu"/>
        <w:b/>
        <w:sz w:val="16"/>
        <w:szCs w:val="16"/>
      </w:rPr>
      <w:tab/>
    </w:r>
    <w:r w:rsidR="0010470E">
      <w:rPr>
        <w:rFonts w:ascii="Ubuntu" w:eastAsia="Ubuntu" w:hAnsi="Ubuntu" w:cs="Ubuntu"/>
        <w:b/>
        <w:sz w:val="16"/>
        <w:szCs w:val="16"/>
      </w:rPr>
      <w:tab/>
    </w:r>
    <w:r w:rsidR="0010470E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B82BC" w14:textId="77777777" w:rsidR="0062783A" w:rsidRDefault="0062783A" w:rsidP="00BC0D6D">
      <w:pPr>
        <w:spacing w:after="0" w:line="240" w:lineRule="auto"/>
      </w:pPr>
      <w:r>
        <w:separator/>
      </w:r>
    </w:p>
  </w:footnote>
  <w:footnote w:type="continuationSeparator" w:id="0">
    <w:p w14:paraId="1AE04C23" w14:textId="77777777" w:rsidR="0062783A" w:rsidRDefault="0062783A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F9C85" w14:textId="3701D5EB" w:rsidR="00EC2859" w:rsidRPr="002011DD" w:rsidRDefault="00A04634" w:rsidP="00EC2859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5EC5E60" wp14:editId="4DBA9460">
              <wp:simplePos x="0" y="0"/>
              <wp:positionH relativeFrom="page">
                <wp:align>left</wp:align>
              </wp:positionH>
              <wp:positionV relativeFrom="paragraph">
                <wp:posOffset>-182880</wp:posOffset>
              </wp:positionV>
              <wp:extent cx="2301240" cy="487680"/>
              <wp:effectExtent l="0" t="0" r="381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87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258B77" w14:textId="3B788C21" w:rsidR="00EC2859" w:rsidRDefault="00EC2859" w:rsidP="00EC285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AA7A5E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AA7A5E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126F71B0" w14:textId="7F77329C" w:rsidR="00A04634" w:rsidRPr="002011DD" w:rsidRDefault="00A04634" w:rsidP="00EC285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2024</w:t>
                          </w:r>
                          <w:r w:rsidR="00F5342C">
                            <w:rPr>
                              <w:rFonts w:ascii="Ubuntu" w:hAnsi="Ubuntu" w:cs="Calibri"/>
                              <w:color w:val="0077CA"/>
                            </w:rPr>
                            <w:t>, 2023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 &amp;</w:t>
                          </w:r>
                          <w:r w:rsidR="00F5342C">
                            <w:rPr>
                              <w:rFonts w:ascii="Ubuntu" w:hAnsi="Ubuntu" w:cs="Calibri"/>
                              <w:color w:val="0077CA"/>
                            </w:rPr>
                            <w:t xml:space="preserve"> 2022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 start</w:t>
                          </w:r>
                        </w:p>
                        <w:p w14:paraId="0F644873" w14:textId="77777777" w:rsidR="00EC2859" w:rsidRDefault="00EC2859" w:rsidP="00EC285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EC5E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4.4pt;width:181.2pt;height:38.4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" stroked="f">
              <v:textbox>
                <w:txbxContent>
                  <w:p w14:paraId="64258B77" w14:textId="3B788C21" w:rsidR="00EC2859" w:rsidRDefault="00EC2859" w:rsidP="00EC285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AA7A5E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AA7A5E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126F71B0" w14:textId="7F77329C" w:rsidR="00A04634" w:rsidRPr="002011DD" w:rsidRDefault="00A04634" w:rsidP="00EC285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2024</w:t>
                    </w:r>
                    <w:r w:rsidR="00F5342C">
                      <w:rPr>
                        <w:rFonts w:ascii="Ubuntu" w:hAnsi="Ubuntu" w:cs="Calibri"/>
                        <w:color w:val="0077CA"/>
                      </w:rPr>
                      <w:t>, 2023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 &amp;</w:t>
                    </w:r>
                    <w:r w:rsidR="00F5342C">
                      <w:rPr>
                        <w:rFonts w:ascii="Ubuntu" w:hAnsi="Ubuntu" w:cs="Calibri"/>
                        <w:color w:val="0077CA"/>
                      </w:rPr>
                      <w:t xml:space="preserve"> 2022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 start</w:t>
                    </w:r>
                  </w:p>
                  <w:p w14:paraId="0F644873" w14:textId="77777777" w:rsidR="00EC2859" w:rsidRDefault="00EC2859" w:rsidP="00EC2859"/>
                </w:txbxContent>
              </v:textbox>
              <w10:wrap anchorx="page"/>
            </v:shape>
          </w:pict>
        </mc:Fallback>
      </mc:AlternateContent>
    </w:r>
    <w:r w:rsidR="00EC2859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180F4B48" wp14:editId="0F3A7080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456025359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859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20FD2AC6" w14:textId="00DAAA83" w:rsidR="00BC0D6D" w:rsidRPr="00E07943" w:rsidRDefault="00EC2859" w:rsidP="00E07943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Marketing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2DE"/>
    <w:rsid w:val="00066204"/>
    <w:rsid w:val="000C748F"/>
    <w:rsid w:val="000E3CC4"/>
    <w:rsid w:val="000E652E"/>
    <w:rsid w:val="0010470E"/>
    <w:rsid w:val="00121CE5"/>
    <w:rsid w:val="00180376"/>
    <w:rsid w:val="001F62B1"/>
    <w:rsid w:val="0038196B"/>
    <w:rsid w:val="00402BA8"/>
    <w:rsid w:val="00425FC9"/>
    <w:rsid w:val="004B6919"/>
    <w:rsid w:val="004C7C90"/>
    <w:rsid w:val="004F0635"/>
    <w:rsid w:val="005638C2"/>
    <w:rsid w:val="005D25F6"/>
    <w:rsid w:val="005D4778"/>
    <w:rsid w:val="005E3344"/>
    <w:rsid w:val="00603798"/>
    <w:rsid w:val="00625206"/>
    <w:rsid w:val="0062783A"/>
    <w:rsid w:val="00680740"/>
    <w:rsid w:val="006E6719"/>
    <w:rsid w:val="007861EC"/>
    <w:rsid w:val="007D6766"/>
    <w:rsid w:val="008420B8"/>
    <w:rsid w:val="00876CC8"/>
    <w:rsid w:val="009455C9"/>
    <w:rsid w:val="00956A39"/>
    <w:rsid w:val="009E137A"/>
    <w:rsid w:val="009E66E3"/>
    <w:rsid w:val="00A04634"/>
    <w:rsid w:val="00A04FCC"/>
    <w:rsid w:val="00A3370A"/>
    <w:rsid w:val="00A33D98"/>
    <w:rsid w:val="00A61BE3"/>
    <w:rsid w:val="00A64953"/>
    <w:rsid w:val="00AA7A5E"/>
    <w:rsid w:val="00B45F07"/>
    <w:rsid w:val="00B552DE"/>
    <w:rsid w:val="00B57835"/>
    <w:rsid w:val="00B641DA"/>
    <w:rsid w:val="00BC0D6D"/>
    <w:rsid w:val="00BF147D"/>
    <w:rsid w:val="00CC6DA9"/>
    <w:rsid w:val="00CF1FDB"/>
    <w:rsid w:val="00CF720F"/>
    <w:rsid w:val="00D011C9"/>
    <w:rsid w:val="00D01FCD"/>
    <w:rsid w:val="00D4452B"/>
    <w:rsid w:val="00D54C29"/>
    <w:rsid w:val="00E03167"/>
    <w:rsid w:val="00E07943"/>
    <w:rsid w:val="00E627F3"/>
    <w:rsid w:val="00EA6DD0"/>
    <w:rsid w:val="00EC2859"/>
    <w:rsid w:val="00EF547B"/>
    <w:rsid w:val="00F210EA"/>
    <w:rsid w:val="00F5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291505"/>
  <w15:docId w15:val="{C82FD49D-DDA2-4130-8D4F-03034389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C285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rive\FBIT%20-%20Educational%20Planning%20Assistant%20-%20Work%20study%20business\Caelen's%20Work\2025-2026%20Program%20Maps\Bachelor%20of%20Commerce\BCom%20-%20Non%20Co-op%20-%20Doc\Bachelor%20of%20Commerce%20&#8211;%20Marketing%20&#8211;%202025-2026%20Academic%20Ye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Bachelor of Commerce – Marketing – 2025-2026 Academic Year.dotx</Template>
  <TotalTime>2</TotalTime>
  <Pages>3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Stewart</dc:creator>
  <cp:lastModifiedBy>Brianna McKay</cp:lastModifiedBy>
  <cp:revision>3</cp:revision>
  <dcterms:created xsi:type="dcterms:W3CDTF">2026-06-03T18:17:00Z</dcterms:created>
  <dcterms:modified xsi:type="dcterms:W3CDTF">2026-06-03T19:18:00Z</dcterms:modified>
</cp:coreProperties>
</file>