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8B879" w14:textId="77777777" w:rsidR="007D3748" w:rsidRPr="00D86B47" w:rsidRDefault="007D3748" w:rsidP="007D3748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nam</w:t>
      </w:r>
      <w:r>
        <w:rPr>
          <w:sz w:val="22"/>
          <w:szCs w:val="22"/>
        </w:rPr>
        <w:t>e:</w:t>
      </w:r>
    </w:p>
    <w:p w14:paraId="6649C75B" w14:textId="77777777" w:rsidR="007D3748" w:rsidRDefault="007D3748" w:rsidP="007D3748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ID:</w:t>
      </w:r>
    </w:p>
    <w:p w14:paraId="7E4F54E4" w14:textId="5365F582" w:rsidR="007D3748" w:rsidRPr="007D3748" w:rsidRDefault="007D3748" w:rsidP="007D3748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Advisor:</w:t>
      </w:r>
    </w:p>
    <w:tbl>
      <w:tblPr>
        <w:tblStyle w:val="TableGrid"/>
        <w:tblW w:w="15168" w:type="dxa"/>
        <w:jc w:val="center"/>
        <w:tblLook w:val="04A0" w:firstRow="1" w:lastRow="0" w:firstColumn="1" w:lastColumn="0" w:noHBand="0" w:noVBand="1"/>
      </w:tblPr>
      <w:tblGrid>
        <w:gridCol w:w="3295"/>
        <w:gridCol w:w="2836"/>
        <w:gridCol w:w="2836"/>
        <w:gridCol w:w="2836"/>
        <w:gridCol w:w="3365"/>
      </w:tblGrid>
      <w:tr w:rsidR="007D3748" w14:paraId="71FCFA6F" w14:textId="77777777" w:rsidTr="007D3748">
        <w:trPr>
          <w:jc w:val="center"/>
        </w:trPr>
        <w:tc>
          <w:tcPr>
            <w:tcW w:w="15168" w:type="dxa"/>
            <w:gridSpan w:val="5"/>
            <w:shd w:val="clear" w:color="auto" w:fill="003C71"/>
            <w:vAlign w:val="center"/>
          </w:tcPr>
          <w:p w14:paraId="6BBAA29B" w14:textId="4AC5CD77" w:rsidR="007D3748" w:rsidRPr="007D3748" w:rsidRDefault="007D3748" w:rsidP="007D3748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2207F1" w14:paraId="20F9519C" w14:textId="77777777" w:rsidTr="00EB2DB0">
        <w:trPr>
          <w:trHeight w:val="836"/>
          <w:jc w:val="center"/>
        </w:trPr>
        <w:tc>
          <w:tcPr>
            <w:tcW w:w="3295" w:type="dxa"/>
            <w:vAlign w:val="center"/>
          </w:tcPr>
          <w:p w14:paraId="008408B1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1411U</w:t>
            </w:r>
          </w:p>
          <w:p w14:paraId="644E25F8" w14:textId="4CECAD3F" w:rsidR="007D3748" w:rsidRPr="007D3748" w:rsidRDefault="002207F1" w:rsidP="00FA59D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Introduction to Networking I</w:t>
            </w:r>
          </w:p>
        </w:tc>
        <w:tc>
          <w:tcPr>
            <w:tcW w:w="2836" w:type="dxa"/>
            <w:vAlign w:val="center"/>
          </w:tcPr>
          <w:p w14:paraId="251399BA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1010U</w:t>
            </w:r>
          </w:p>
          <w:p w14:paraId="7BFD3275" w14:textId="2C1AD86B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Discrete Mathematics</w:t>
            </w:r>
          </w:p>
        </w:tc>
        <w:tc>
          <w:tcPr>
            <w:tcW w:w="2836" w:type="dxa"/>
            <w:vAlign w:val="center"/>
          </w:tcPr>
          <w:p w14:paraId="3B85B40E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1101U</w:t>
            </w:r>
          </w:p>
          <w:p w14:paraId="1359592D" w14:textId="59534310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Programming for I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</w:p>
        </w:tc>
        <w:tc>
          <w:tcPr>
            <w:tcW w:w="2836" w:type="dxa"/>
            <w:vAlign w:val="center"/>
          </w:tcPr>
          <w:p w14:paraId="65BECFE3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643A2EAD" w14:textId="4D307BB3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Writing 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&amp;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Critical Thinking</w:t>
            </w:r>
          </w:p>
        </w:tc>
        <w:tc>
          <w:tcPr>
            <w:tcW w:w="3365" w:type="dxa"/>
            <w:vAlign w:val="center"/>
          </w:tcPr>
          <w:p w14:paraId="271D7C50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3136DE42" w14:textId="06302EA3" w:rsidR="002048E2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</w:tr>
      <w:tr w:rsidR="002207F1" w14:paraId="36B5A356" w14:textId="77777777" w:rsidTr="007D3748">
        <w:trPr>
          <w:jc w:val="center"/>
        </w:trPr>
        <w:tc>
          <w:tcPr>
            <w:tcW w:w="3295" w:type="dxa"/>
            <w:vAlign w:val="center"/>
          </w:tcPr>
          <w:p w14:paraId="17BC9A07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1421U</w:t>
            </w:r>
          </w:p>
          <w:p w14:paraId="79C45479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Introduction to Networking II</w:t>
            </w:r>
          </w:p>
          <w:p w14:paraId="396DB58B" w14:textId="78D743BA" w:rsidR="007D3748" w:rsidRPr="007D3748" w:rsidRDefault="007D3748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1411U</w:t>
            </w:r>
          </w:p>
        </w:tc>
        <w:tc>
          <w:tcPr>
            <w:tcW w:w="2836" w:type="dxa"/>
            <w:vAlign w:val="center"/>
          </w:tcPr>
          <w:p w14:paraId="40DA5569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1016U</w:t>
            </w:r>
          </w:p>
          <w:p w14:paraId="130B74AA" w14:textId="2179AC3E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Introductory Calculus</w:t>
            </w:r>
          </w:p>
        </w:tc>
        <w:tc>
          <w:tcPr>
            <w:tcW w:w="2836" w:type="dxa"/>
            <w:vAlign w:val="center"/>
          </w:tcPr>
          <w:p w14:paraId="3987573B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2141U</w:t>
            </w:r>
          </w:p>
          <w:p w14:paraId="0FC06F5C" w14:textId="6F766FB4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Object Oriented Programming for I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</w:p>
          <w:p w14:paraId="182A3220" w14:textId="23B903C2" w:rsidR="007D3748" w:rsidRPr="007D3748" w:rsidRDefault="007D3748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1101U</w:t>
            </w:r>
          </w:p>
        </w:tc>
        <w:tc>
          <w:tcPr>
            <w:tcW w:w="2836" w:type="dxa"/>
            <w:vAlign w:val="center"/>
          </w:tcPr>
          <w:p w14:paraId="25D1B83D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2810U</w:t>
            </w:r>
          </w:p>
          <w:p w14:paraId="4549C7EB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Computer Architecture</w:t>
            </w:r>
          </w:p>
          <w:p w14:paraId="7995C1FD" w14:textId="4700E8E2" w:rsidR="007D3748" w:rsidRPr="007D3748" w:rsidRDefault="007D3748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048E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1100U &amp; 1010U</w:t>
            </w:r>
          </w:p>
        </w:tc>
        <w:tc>
          <w:tcPr>
            <w:tcW w:w="3365" w:type="dxa"/>
            <w:vAlign w:val="center"/>
          </w:tcPr>
          <w:p w14:paraId="01401235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2000U</w:t>
            </w:r>
          </w:p>
          <w:p w14:paraId="12072225" w14:textId="68A5DD20" w:rsidR="002048E2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Collaborative Leadership</w:t>
            </w:r>
          </w:p>
        </w:tc>
      </w:tr>
      <w:tr w:rsidR="002207F1" w14:paraId="6C98D75F" w14:textId="77777777" w:rsidTr="007D3748">
        <w:trPr>
          <w:jc w:val="center"/>
        </w:trPr>
        <w:tc>
          <w:tcPr>
            <w:tcW w:w="15168" w:type="dxa"/>
            <w:gridSpan w:val="5"/>
            <w:shd w:val="clear" w:color="auto" w:fill="003C71"/>
            <w:vAlign w:val="center"/>
          </w:tcPr>
          <w:p w14:paraId="7147DA91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E8E8E8" w:themeColor="background2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2207F1" w14:paraId="2A2935A4" w14:textId="77777777" w:rsidTr="007D3748">
        <w:trPr>
          <w:jc w:val="center"/>
        </w:trPr>
        <w:tc>
          <w:tcPr>
            <w:tcW w:w="3295" w:type="dxa"/>
            <w:vAlign w:val="center"/>
          </w:tcPr>
          <w:p w14:paraId="3E8B4A87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2411U</w:t>
            </w:r>
          </w:p>
          <w:p w14:paraId="111869B9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Networking I</w:t>
            </w:r>
          </w:p>
          <w:p w14:paraId="00B6EFFE" w14:textId="54AA6A86" w:rsidR="007D3748" w:rsidRPr="007D3748" w:rsidRDefault="007D3748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1421U</w:t>
            </w:r>
          </w:p>
        </w:tc>
        <w:tc>
          <w:tcPr>
            <w:tcW w:w="2836" w:type="dxa"/>
            <w:vAlign w:val="center"/>
          </w:tcPr>
          <w:p w14:paraId="052199AD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1400U</w:t>
            </w:r>
          </w:p>
          <w:p w14:paraId="28465ED9" w14:textId="09405BE2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istics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for I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</w:p>
          <w:p w14:paraId="75113060" w14:textId="378CE690" w:rsidR="007D3748" w:rsidRPr="007D3748" w:rsidRDefault="002048E2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048E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1010U &amp; 1016U</w:t>
            </w:r>
          </w:p>
        </w:tc>
        <w:tc>
          <w:tcPr>
            <w:tcW w:w="2836" w:type="dxa"/>
            <w:vAlign w:val="center"/>
          </w:tcPr>
          <w:p w14:paraId="2F79D6DC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3120U</w:t>
            </w:r>
          </w:p>
          <w:p w14:paraId="72B648A8" w14:textId="11D10DDA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Web 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&amp;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Script Programming</w:t>
            </w:r>
          </w:p>
          <w:p w14:paraId="7034736F" w14:textId="6E509127" w:rsidR="002048E2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2141U</w:t>
            </w:r>
          </w:p>
        </w:tc>
        <w:tc>
          <w:tcPr>
            <w:tcW w:w="2836" w:type="dxa"/>
            <w:vAlign w:val="center"/>
          </w:tcPr>
          <w:p w14:paraId="273D6E66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2600U</w:t>
            </w:r>
          </w:p>
          <w:p w14:paraId="7AC1094E" w14:textId="02EDEF4D" w:rsidR="002048E2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Introduction to Computer Security</w:t>
            </w:r>
          </w:p>
        </w:tc>
        <w:tc>
          <w:tcPr>
            <w:tcW w:w="3365" w:type="dxa"/>
            <w:vAlign w:val="center"/>
          </w:tcPr>
          <w:p w14:paraId="5A8EF5C3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1550U</w:t>
            </w:r>
          </w:p>
          <w:p w14:paraId="39772091" w14:textId="21C59B37" w:rsidR="002048E2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Law and Ethics of I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</w:p>
        </w:tc>
      </w:tr>
      <w:tr w:rsidR="002207F1" w14:paraId="5DFB3421" w14:textId="77777777" w:rsidTr="007D3748">
        <w:trPr>
          <w:jc w:val="center"/>
        </w:trPr>
        <w:tc>
          <w:tcPr>
            <w:tcW w:w="3295" w:type="dxa"/>
            <w:vAlign w:val="center"/>
          </w:tcPr>
          <w:p w14:paraId="09FB9BB0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2421U</w:t>
            </w:r>
          </w:p>
          <w:p w14:paraId="37F09762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Networking II</w:t>
            </w:r>
          </w:p>
          <w:p w14:paraId="149070E1" w14:textId="032318A3" w:rsidR="002048E2" w:rsidRPr="007D3748" w:rsidRDefault="002048E2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048E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1421U</w:t>
            </w:r>
          </w:p>
        </w:tc>
        <w:tc>
          <w:tcPr>
            <w:tcW w:w="2836" w:type="dxa"/>
            <w:vAlign w:val="center"/>
          </w:tcPr>
          <w:p w14:paraId="04471539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2820U</w:t>
            </w:r>
          </w:p>
          <w:p w14:paraId="38CA5E97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Algorithms &amp; Data Structures</w:t>
            </w:r>
          </w:p>
          <w:p w14:paraId="3605E900" w14:textId="59FC9551" w:rsidR="002048E2" w:rsidRPr="007D3748" w:rsidRDefault="002048E2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048E2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1010U/1016U</w:t>
            </w:r>
          </w:p>
        </w:tc>
        <w:tc>
          <w:tcPr>
            <w:tcW w:w="2836" w:type="dxa"/>
            <w:vAlign w:val="center"/>
          </w:tcPr>
          <w:p w14:paraId="1BC86ECF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2830U</w:t>
            </w:r>
          </w:p>
          <w:p w14:paraId="0CC6E7BD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Operating Systems</w:t>
            </w:r>
          </w:p>
          <w:p w14:paraId="734FAB73" w14:textId="3CEA151B" w:rsidR="002048E2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1101U</w:t>
            </w:r>
          </w:p>
        </w:tc>
        <w:tc>
          <w:tcPr>
            <w:tcW w:w="2836" w:type="dxa"/>
            <w:vAlign w:val="center"/>
          </w:tcPr>
          <w:p w14:paraId="52715A14" w14:textId="504F9F34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3365" w:type="dxa"/>
            <w:vAlign w:val="center"/>
          </w:tcPr>
          <w:p w14:paraId="6199A27B" w14:textId="1C9C5D14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</w:tr>
      <w:tr w:rsidR="002207F1" w14:paraId="231CCA65" w14:textId="77777777" w:rsidTr="007D3748">
        <w:trPr>
          <w:jc w:val="center"/>
        </w:trPr>
        <w:tc>
          <w:tcPr>
            <w:tcW w:w="15168" w:type="dxa"/>
            <w:gridSpan w:val="5"/>
            <w:shd w:val="clear" w:color="auto" w:fill="003C71"/>
            <w:vAlign w:val="center"/>
          </w:tcPr>
          <w:p w14:paraId="090BC1F7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E8E8E8" w:themeColor="background2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2207F1" w14:paraId="0E9AC174" w14:textId="77777777" w:rsidTr="007D3748">
        <w:trPr>
          <w:jc w:val="center"/>
        </w:trPr>
        <w:tc>
          <w:tcPr>
            <w:tcW w:w="3295" w:type="dxa"/>
            <w:vAlign w:val="center"/>
          </w:tcPr>
          <w:p w14:paraId="228D37DF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2431U</w:t>
            </w:r>
          </w:p>
          <w:p w14:paraId="651FB218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Networking III</w:t>
            </w:r>
          </w:p>
          <w:p w14:paraId="1EA51BD0" w14:textId="26B45B46" w:rsidR="007D3748" w:rsidRPr="007D3748" w:rsidRDefault="007D3748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</w:t>
            </w:r>
            <w:r w:rsid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 xml:space="preserve"> 2411U &amp;</w:t>
            </w:r>
            <w:r w:rsidRPr="007D3748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 xml:space="preserve"> </w:t>
            </w:r>
            <w:r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2</w:t>
            </w:r>
            <w:r w:rsidRPr="007D3748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421U</w:t>
            </w:r>
          </w:p>
        </w:tc>
        <w:tc>
          <w:tcPr>
            <w:tcW w:w="2836" w:type="dxa"/>
            <w:vAlign w:val="center"/>
          </w:tcPr>
          <w:p w14:paraId="3F28BE13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2670U</w:t>
            </w:r>
          </w:p>
          <w:p w14:paraId="16315627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Introduction to Cloud Services</w:t>
            </w:r>
          </w:p>
          <w:p w14:paraId="1910ABA2" w14:textId="53DBDCA4" w:rsidR="007D3748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2810U</w:t>
            </w:r>
          </w:p>
        </w:tc>
        <w:tc>
          <w:tcPr>
            <w:tcW w:w="2836" w:type="dxa"/>
            <w:vAlign w:val="center"/>
          </w:tcPr>
          <w:p w14:paraId="2F951954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3600U</w:t>
            </w:r>
          </w:p>
          <w:p w14:paraId="77B93160" w14:textId="3CEE0BB5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Cryptography 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&amp; 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Network Security</w:t>
            </w:r>
          </w:p>
          <w:p w14:paraId="05F97D31" w14:textId="48DE0AA7" w:rsidR="002048E2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1010U &amp; 2600U</w:t>
            </w:r>
          </w:p>
        </w:tc>
        <w:tc>
          <w:tcPr>
            <w:tcW w:w="2836" w:type="dxa"/>
            <w:vAlign w:val="center"/>
          </w:tcPr>
          <w:p w14:paraId="574CCAB9" w14:textId="77777777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2550U</w:t>
            </w:r>
          </w:p>
          <w:p w14:paraId="3809F160" w14:textId="77777777" w:rsidR="002048E2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Introduction to Project Management</w:t>
            </w:r>
          </w:p>
          <w:p w14:paraId="101C5A3E" w14:textId="493C08EB" w:rsidR="002048E2" w:rsidRPr="002048E2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E75D2A"/>
                <w:sz w:val="18"/>
                <w:szCs w:val="18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3365" w:type="dxa"/>
            <w:vAlign w:val="center"/>
          </w:tcPr>
          <w:p w14:paraId="741617C4" w14:textId="68187E6B" w:rsidR="007D3748" w:rsidRPr="007555B3" w:rsidRDefault="002048E2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</w:tr>
      <w:tr w:rsidR="002207F1" w14:paraId="438F59DE" w14:textId="77777777" w:rsidTr="007D3748">
        <w:trPr>
          <w:jc w:val="center"/>
        </w:trPr>
        <w:tc>
          <w:tcPr>
            <w:tcW w:w="3295" w:type="dxa"/>
            <w:vAlign w:val="center"/>
          </w:tcPr>
          <w:p w14:paraId="61FC2D5F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3610U</w:t>
            </w:r>
          </w:p>
          <w:p w14:paraId="73028AE1" w14:textId="093319FA" w:rsidR="002048E2" w:rsidRDefault="002207F1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Operating System Security</w:t>
            </w:r>
          </w:p>
          <w:p w14:paraId="22657220" w14:textId="0B2A1118" w:rsidR="002048E2" w:rsidRPr="002048E2" w:rsidRDefault="0009336F" w:rsidP="002048E2">
            <w:pPr>
              <w:jc w:val="center"/>
              <w:rPr>
                <w:rFonts w:asciiTheme="majorHAnsi" w:eastAsia="Bricolage Grotesque" w:hAnsiTheme="majorHAnsi" w:cs="Bricolage Grotesque"/>
                <w:color w:val="E75D2A"/>
                <w:sz w:val="18"/>
                <w:szCs w:val="18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2600U &amp; 2830U</w:t>
            </w:r>
          </w:p>
        </w:tc>
        <w:tc>
          <w:tcPr>
            <w:tcW w:w="2836" w:type="dxa"/>
            <w:vAlign w:val="center"/>
          </w:tcPr>
          <w:p w14:paraId="28D7FC95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3720U</w:t>
            </w:r>
          </w:p>
          <w:p w14:paraId="23CCAA52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Basics of Digital Transmission</w:t>
            </w:r>
          </w:p>
          <w:p w14:paraId="0101BA7F" w14:textId="4BFC4791" w:rsidR="002048E2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1400U &amp; 1421U</w:t>
            </w:r>
          </w:p>
        </w:tc>
        <w:tc>
          <w:tcPr>
            <w:tcW w:w="2836" w:type="dxa"/>
            <w:vAlign w:val="center"/>
          </w:tcPr>
          <w:p w14:paraId="3A5C4FDC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3810U</w:t>
            </w:r>
          </w:p>
          <w:p w14:paraId="1634AAED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Database Systems</w:t>
            </w:r>
          </w:p>
          <w:p w14:paraId="02708DD5" w14:textId="5CD0285A" w:rsidR="002048E2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2820U</w:t>
            </w:r>
          </w:p>
        </w:tc>
        <w:tc>
          <w:tcPr>
            <w:tcW w:w="2836" w:type="dxa"/>
            <w:vAlign w:val="center"/>
          </w:tcPr>
          <w:p w14:paraId="32FDDA54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3850U</w:t>
            </w:r>
          </w:p>
          <w:p w14:paraId="3C0BC2E0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System &amp; Network Administration</w:t>
            </w:r>
          </w:p>
          <w:p w14:paraId="4FAD99F7" w14:textId="63CBC734" w:rsidR="002048E2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2421U &amp; 2830U</w:t>
            </w:r>
          </w:p>
        </w:tc>
        <w:tc>
          <w:tcPr>
            <w:tcW w:w="3365" w:type="dxa"/>
            <w:vAlign w:val="center"/>
          </w:tcPr>
          <w:p w14:paraId="02F317BB" w14:textId="77777777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3700U</w:t>
            </w:r>
          </w:p>
          <w:p w14:paraId="42E2256B" w14:textId="77777777" w:rsidR="002048E2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Machine Learning</w:t>
            </w:r>
          </w:p>
          <w:p w14:paraId="51F87438" w14:textId="00BB22C6" w:rsidR="002048E2" w:rsidRPr="007D3748" w:rsidRDefault="0009336F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2141U &amp; 1400U</w:t>
            </w:r>
          </w:p>
        </w:tc>
      </w:tr>
      <w:tr w:rsidR="002207F1" w14:paraId="186E6CEA" w14:textId="77777777" w:rsidTr="007D3748">
        <w:trPr>
          <w:jc w:val="center"/>
        </w:trPr>
        <w:tc>
          <w:tcPr>
            <w:tcW w:w="15168" w:type="dxa"/>
            <w:gridSpan w:val="5"/>
            <w:shd w:val="clear" w:color="auto" w:fill="003C71"/>
            <w:vAlign w:val="center"/>
          </w:tcPr>
          <w:p w14:paraId="6D776519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E8E8E8" w:themeColor="background2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2207F1" w14:paraId="5CB05A85" w14:textId="77777777" w:rsidTr="007D3748">
        <w:trPr>
          <w:jc w:val="center"/>
        </w:trPr>
        <w:tc>
          <w:tcPr>
            <w:tcW w:w="3295" w:type="dxa"/>
            <w:vAlign w:val="center"/>
          </w:tcPr>
          <w:p w14:paraId="5F551829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4680U</w:t>
            </w:r>
          </w:p>
          <w:p w14:paraId="34C84DC0" w14:textId="4B1435BA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IT Security Policies 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&amp; 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Procedures</w:t>
            </w:r>
          </w:p>
          <w:p w14:paraId="5E8CBDDA" w14:textId="36E65054" w:rsidR="002048E2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1550U &amp; 3600U &amp; year 4 standing</w:t>
            </w:r>
          </w:p>
        </w:tc>
        <w:tc>
          <w:tcPr>
            <w:tcW w:w="2836" w:type="dxa"/>
            <w:vAlign w:val="center"/>
          </w:tcPr>
          <w:p w14:paraId="585C2FAE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4661U</w:t>
            </w:r>
          </w:p>
          <w:p w14:paraId="2138B576" w14:textId="77777777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Introduction to Penetration Testing</w:t>
            </w:r>
          </w:p>
          <w:p w14:paraId="639E1E18" w14:textId="3AE76739" w:rsidR="002048E2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2820U &amp; 3120U &amp; 3810U</w:t>
            </w:r>
          </w:p>
        </w:tc>
        <w:tc>
          <w:tcPr>
            <w:tcW w:w="2836" w:type="dxa"/>
            <w:vAlign w:val="center"/>
          </w:tcPr>
          <w:p w14:paraId="39EB0E3D" w14:textId="0BEA9D05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 w:rsid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XBIT 4600U </w:t>
            </w:r>
            <w:r w:rsid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Internship 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 XBIT</w:t>
            </w:r>
            <w:r w:rsid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4700U</w:t>
            </w:r>
            <w:r w:rsid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Venture Creation</w:t>
            </w:r>
          </w:p>
        </w:tc>
        <w:tc>
          <w:tcPr>
            <w:tcW w:w="2836" w:type="dxa"/>
            <w:vAlign w:val="center"/>
          </w:tcPr>
          <w:p w14:paraId="098E052B" w14:textId="24EE3B1B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Technical Elective</w:t>
            </w:r>
          </w:p>
        </w:tc>
        <w:tc>
          <w:tcPr>
            <w:tcW w:w="3365" w:type="dxa"/>
            <w:vAlign w:val="center"/>
          </w:tcPr>
          <w:p w14:paraId="2868EF48" w14:textId="555E52F2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</w:tr>
      <w:tr w:rsidR="002207F1" w14:paraId="5E4B1A1D" w14:textId="77777777" w:rsidTr="007D3748">
        <w:trPr>
          <w:jc w:val="center"/>
        </w:trPr>
        <w:tc>
          <w:tcPr>
            <w:tcW w:w="3295" w:type="dxa"/>
            <w:vAlign w:val="center"/>
          </w:tcPr>
          <w:p w14:paraId="748D9773" w14:textId="77777777" w:rsidR="002207F1" w:rsidRPr="007D3748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4690U</w:t>
            </w:r>
          </w:p>
          <w:p w14:paraId="7935BA38" w14:textId="2E6BB602" w:rsidR="002207F1" w:rsidRDefault="002207F1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</w:t>
            </w:r>
            <w:r w:rsidR="002048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.</w:t>
            </w: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Forensics</w:t>
            </w:r>
          </w:p>
          <w:p w14:paraId="76F80FA2" w14:textId="0A33AFA5" w:rsidR="002048E2" w:rsidRPr="007D3748" w:rsidRDefault="0009336F" w:rsidP="007D374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9336F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INFR 2421U &amp; 3600U &amp; 3610U</w:t>
            </w:r>
          </w:p>
        </w:tc>
        <w:tc>
          <w:tcPr>
            <w:tcW w:w="2836" w:type="dxa"/>
            <w:vAlign w:val="center"/>
          </w:tcPr>
          <w:p w14:paraId="257CB99B" w14:textId="366CC163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Technical Elective</w:t>
            </w:r>
          </w:p>
        </w:tc>
        <w:tc>
          <w:tcPr>
            <w:tcW w:w="2836" w:type="dxa"/>
            <w:vAlign w:val="center"/>
          </w:tcPr>
          <w:p w14:paraId="3CE93D9C" w14:textId="12548C32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Technical Elective</w:t>
            </w:r>
          </w:p>
        </w:tc>
        <w:tc>
          <w:tcPr>
            <w:tcW w:w="2836" w:type="dxa"/>
            <w:vAlign w:val="center"/>
          </w:tcPr>
          <w:p w14:paraId="5AED5C64" w14:textId="3FADCFA3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3365" w:type="dxa"/>
            <w:vAlign w:val="center"/>
          </w:tcPr>
          <w:p w14:paraId="5EFE568C" w14:textId="43B30E25" w:rsidR="007D3748" w:rsidRPr="007D3748" w:rsidRDefault="002207F1" w:rsidP="007555B3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374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</w:tr>
      <w:tr w:rsidR="002048E2" w14:paraId="6E62AF4C" w14:textId="77777777" w:rsidTr="009069ED">
        <w:trPr>
          <w:jc w:val="center"/>
        </w:trPr>
        <w:tc>
          <w:tcPr>
            <w:tcW w:w="32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68F3ED26" w14:textId="77777777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70DDAA68" w14:textId="77777777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02DF3C30" w14:textId="77777777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4914C033" w14:textId="77777777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3C1E384D" w14:textId="77777777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2048E2" w14:paraId="21E568E8" w14:textId="77777777" w:rsidTr="00EB2DB0">
        <w:trPr>
          <w:jc w:val="center"/>
        </w:trPr>
        <w:tc>
          <w:tcPr>
            <w:tcW w:w="32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B37DD22" w14:textId="00F069A9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28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92B3A37" w14:textId="22123623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28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653A28" w14:textId="2AA47DFC" w:rsidR="00654950" w:rsidRPr="00654950" w:rsidRDefault="002048E2" w:rsidP="00654950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283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vAlign w:val="center"/>
          </w:tcPr>
          <w:p w14:paraId="5874D2C4" w14:textId="147AEB89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EB2DB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33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vAlign w:val="center"/>
          </w:tcPr>
          <w:p w14:paraId="14C698ED" w14:textId="10B5147D" w:rsidR="002048E2" w:rsidRPr="007D3748" w:rsidRDefault="002048E2" w:rsidP="002048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EB2DB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514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2048E2" w14:paraId="69391C67" w14:textId="77777777" w:rsidTr="002048E2">
        <w:tc>
          <w:tcPr>
            <w:tcW w:w="3828" w:type="dxa"/>
          </w:tcPr>
          <w:p w14:paraId="25D9ED4C" w14:textId="3D12BF38" w:rsidR="002048E2" w:rsidRPr="002011DD" w:rsidRDefault="002048E2" w:rsidP="002048E2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lastRenderedPageBreak/>
              <w:t>Current Earned Credit Hours</w:t>
            </w:r>
          </w:p>
        </w:tc>
        <w:tc>
          <w:tcPr>
            <w:tcW w:w="1842" w:type="dxa"/>
          </w:tcPr>
          <w:p w14:paraId="34713AE0" w14:textId="77777777" w:rsidR="002048E2" w:rsidRPr="002011DD" w:rsidRDefault="002048E2" w:rsidP="002048E2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76EC7B0A" w14:textId="77777777" w:rsidR="002048E2" w:rsidRPr="002011DD" w:rsidRDefault="002048E2" w:rsidP="002048E2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2048E2" w14:paraId="045900D8" w14:textId="77777777" w:rsidTr="002048E2">
        <w:tc>
          <w:tcPr>
            <w:tcW w:w="3828" w:type="dxa"/>
          </w:tcPr>
          <w:p w14:paraId="4F03794D" w14:textId="77777777" w:rsidR="002048E2" w:rsidRPr="002011DD" w:rsidRDefault="002048E2" w:rsidP="002048E2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53516FAA" w14:textId="77777777" w:rsidR="002048E2" w:rsidRPr="002011DD" w:rsidRDefault="002048E2" w:rsidP="002048E2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7635ADC9" w14:textId="77777777" w:rsidR="002048E2" w:rsidRPr="002011DD" w:rsidRDefault="002048E2" w:rsidP="002048E2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048E2" w14:paraId="754F4412" w14:textId="77777777" w:rsidTr="002048E2">
        <w:tc>
          <w:tcPr>
            <w:tcW w:w="3828" w:type="dxa"/>
          </w:tcPr>
          <w:p w14:paraId="658205A7" w14:textId="77777777" w:rsidR="002048E2" w:rsidRPr="002011DD" w:rsidRDefault="002048E2" w:rsidP="002048E2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481FD7CC" w14:textId="77777777" w:rsidR="002048E2" w:rsidRPr="002011DD" w:rsidRDefault="002048E2" w:rsidP="002048E2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08A677D1" w14:textId="77777777" w:rsidR="002048E2" w:rsidRPr="002011DD" w:rsidRDefault="002048E2" w:rsidP="002048E2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6AC294F7" w14:textId="77777777" w:rsidR="002048E2" w:rsidRDefault="002048E2" w:rsidP="002048E2">
      <w:pPr>
        <w:spacing w:before="120" w:after="120"/>
        <w:jc w:val="center"/>
        <w:rPr>
          <w:rFonts w:asciiTheme="majorHAnsi" w:hAnsiTheme="majorHAnsi" w:cs="Calibri"/>
          <w:color w:val="0077CA"/>
          <w:sz w:val="22"/>
          <w:szCs w:val="22"/>
        </w:rPr>
      </w:pPr>
    </w:p>
    <w:p w14:paraId="4D50FF15" w14:textId="77777777" w:rsidR="002048E2" w:rsidRPr="002048E2" w:rsidRDefault="002048E2" w:rsidP="002048E2">
      <w:pPr>
        <w:spacing w:before="120" w:after="120"/>
        <w:jc w:val="center"/>
        <w:rPr>
          <w:rFonts w:asciiTheme="majorHAnsi" w:hAnsiTheme="majorHAnsi" w:cs="Calibri"/>
          <w:color w:val="0077CA"/>
          <w:sz w:val="14"/>
          <w:szCs w:val="14"/>
        </w:rPr>
      </w:pPr>
    </w:p>
    <w:p w14:paraId="1EED6D77" w14:textId="3756B966" w:rsidR="002048E2" w:rsidRPr="002048E2" w:rsidRDefault="002048E2" w:rsidP="002048E2">
      <w:pPr>
        <w:spacing w:before="120" w:after="120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58D2F7F" w14:textId="77777777" w:rsidR="002048E2" w:rsidRPr="00B4562A" w:rsidRDefault="002048E2" w:rsidP="002048E2">
      <w:pPr>
        <w:shd w:val="clear" w:color="auto" w:fill="E75D2A"/>
        <w:spacing w:after="0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6463D6A1" w14:textId="77777777" w:rsidR="002048E2" w:rsidRPr="00B4562A" w:rsidRDefault="002048E2" w:rsidP="002048E2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 </w:t>
      </w:r>
    </w:p>
    <w:p w14:paraId="652DC0DE" w14:textId="77777777" w:rsidR="002048E2" w:rsidRPr="00B4562A" w:rsidRDefault="002048E2" w:rsidP="002048E2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(i.e., without the BUSI prefix)</w:t>
      </w:r>
    </w:p>
    <w:p w14:paraId="274CF172" w14:textId="77777777" w:rsidR="002048E2" w:rsidRDefault="002048E2" w:rsidP="002048E2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4DD7725D" w14:textId="03D88C9B" w:rsidR="002048E2" w:rsidRDefault="0009336F" w:rsidP="002048E2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Technical</w:t>
      </w:r>
      <w:r w:rsidR="002048E2" w:rsidRPr="007B25F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 elective:</w:t>
      </w:r>
      <w:r w:rsidR="002048E2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n upper year technical</w:t>
      </w:r>
      <w:r w:rsidR="002048E2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focused course (must be chosen from posted elective list) </w:t>
      </w:r>
    </w:p>
    <w:p w14:paraId="5D4B2C5B" w14:textId="77777777" w:rsidR="002048E2" w:rsidRPr="00E3770A" w:rsidRDefault="002048E2" w:rsidP="002048E2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27F17F58" w14:textId="77777777" w:rsidR="002048E2" w:rsidRPr="002048E2" w:rsidRDefault="002048E2" w:rsidP="002048E2">
      <w:pPr>
        <w:spacing w:after="0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76AF161A" w14:textId="77777777" w:rsidR="002048E2" w:rsidRPr="00DF10C1" w:rsidRDefault="002048E2" w:rsidP="002048E2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35EFDA0F" w14:textId="77777777" w:rsidR="002048E2" w:rsidRPr="00DF10C1" w:rsidRDefault="002048E2" w:rsidP="002048E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4D8D399B" w14:textId="77777777" w:rsidR="002048E2" w:rsidRPr="00DF10C1" w:rsidRDefault="002048E2" w:rsidP="002048E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6EE7AF4E" w14:textId="77777777" w:rsidR="00EB2DB0" w:rsidRPr="0045051D" w:rsidRDefault="00EB2DB0" w:rsidP="00EB2DB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493D28F0" w14:textId="77777777" w:rsidR="00EB2DB0" w:rsidRPr="00B4562A" w:rsidRDefault="00EB2DB0" w:rsidP="00EB2DB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4A5864B7" w14:textId="77777777" w:rsidR="00EB2DB0" w:rsidRPr="0045051D" w:rsidRDefault="00EB2DB0" w:rsidP="00EB2DB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3C1C9F0A" w14:textId="77777777" w:rsidR="00EB2DB0" w:rsidRPr="0045051D" w:rsidRDefault="00EB2DB0" w:rsidP="00EB2DB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247B5298" w14:textId="77777777" w:rsidR="002048E2" w:rsidRPr="00DF10C1" w:rsidRDefault="002048E2" w:rsidP="002048E2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2A1C5E06" w14:textId="77777777" w:rsidR="002048E2" w:rsidRPr="00DF10C1" w:rsidRDefault="002048E2" w:rsidP="002048E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1D4FC6A0" w14:textId="77777777" w:rsidR="002048E2" w:rsidRPr="00DF10C1" w:rsidRDefault="002048E2" w:rsidP="002048E2">
      <w:pPr>
        <w:spacing w:after="0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1883B5AE" w14:textId="77777777" w:rsidR="002048E2" w:rsidRPr="00DF10C1" w:rsidRDefault="002048E2" w:rsidP="002048E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FDD879D" w14:textId="77777777" w:rsidR="002048E2" w:rsidRPr="007B25F9" w:rsidRDefault="002048E2" w:rsidP="002048E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p w14:paraId="3E994DEC" w14:textId="5575DE31" w:rsidR="00075BEB" w:rsidRDefault="00075BEB" w:rsidP="002048E2">
      <w:pPr>
        <w:spacing w:before="120" w:after="120" w:line="336" w:lineRule="auto"/>
      </w:pPr>
    </w:p>
    <w:sectPr w:rsidR="00075BEB" w:rsidSect="002048E2">
      <w:headerReference w:type="default" r:id="rId18"/>
      <w:footerReference w:type="default" r:id="rId19"/>
      <w:pgSz w:w="16845" w:h="11910" w:orient="landscape"/>
      <w:pgMar w:top="810" w:right="1440" w:bottom="810" w:left="1440" w:header="18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2F20E" w14:textId="77777777" w:rsidR="00D61BEC" w:rsidRDefault="00D61BEC" w:rsidP="00561332">
      <w:pPr>
        <w:spacing w:after="0" w:line="240" w:lineRule="auto"/>
      </w:pPr>
      <w:r>
        <w:separator/>
      </w:r>
    </w:p>
  </w:endnote>
  <w:endnote w:type="continuationSeparator" w:id="0">
    <w:p w14:paraId="1D943B9F" w14:textId="77777777" w:rsidR="00D61BEC" w:rsidRDefault="00D61BEC" w:rsidP="00561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161EC89-080E-45A2-ABEE-DA32630170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B91EFB7B-393A-4E65-8AEF-F6BF68F14D95}"/>
    <w:embedBold r:id="rId3" w:fontKey="{F4191B35-4B22-4484-9EB6-0BBB71B1C830}"/>
  </w:font>
  <w:font w:name="Bricolage Grotesque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00B11F7-1E45-49E3-BCE0-7FD8694AB95A}"/>
    <w:embedBold r:id="rId5" w:fontKey="{ADD93AD6-0E65-48E4-BE22-708E8124BB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68390C2A-411F-4C70-AF3A-7034EF2739A3}"/>
    <w:embedBold r:id="rId7" w:fontKey="{E9D0EB98-6324-482E-A98E-D1C940B32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3413B" w14:textId="29EE00E1" w:rsidR="00561332" w:rsidRPr="00654950" w:rsidRDefault="002048E2" w:rsidP="00654950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654950">
      <w:rPr>
        <w:rFonts w:ascii="Ubuntu" w:eastAsia="Ubuntu" w:hAnsi="Ubuntu" w:cs="Ubuntu"/>
        <w:b/>
        <w:sz w:val="16"/>
        <w:szCs w:val="16"/>
      </w:rPr>
      <w:tab/>
    </w:r>
    <w:r w:rsidR="00654950">
      <w:rPr>
        <w:rFonts w:ascii="Ubuntu" w:eastAsia="Ubuntu" w:hAnsi="Ubuntu" w:cs="Ubuntu"/>
        <w:b/>
        <w:sz w:val="16"/>
        <w:szCs w:val="16"/>
      </w:rPr>
      <w:tab/>
    </w:r>
    <w:r w:rsidR="00654950">
      <w:rPr>
        <w:rFonts w:ascii="Ubuntu" w:eastAsia="Ubuntu" w:hAnsi="Ubuntu" w:cs="Ubuntu"/>
        <w:b/>
        <w:sz w:val="16"/>
        <w:szCs w:val="16"/>
      </w:rPr>
      <w:tab/>
    </w:r>
    <w:r w:rsidR="00654950" w:rsidRPr="00DA5B1C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12B88" w14:textId="77777777" w:rsidR="00D61BEC" w:rsidRDefault="00D61BEC" w:rsidP="00561332">
      <w:pPr>
        <w:spacing w:after="0" w:line="240" w:lineRule="auto"/>
      </w:pPr>
      <w:r>
        <w:separator/>
      </w:r>
    </w:p>
  </w:footnote>
  <w:footnote w:type="continuationSeparator" w:id="0">
    <w:p w14:paraId="269EE495" w14:textId="77777777" w:rsidR="00D61BEC" w:rsidRDefault="00D61BEC" w:rsidP="00561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5E6FB" w14:textId="5E061068" w:rsidR="007D3748" w:rsidRPr="002011DD" w:rsidRDefault="006E1E82" w:rsidP="007D3748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28CF1EF" wp14:editId="0A818744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301240" cy="4572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E5EEA0" w14:textId="58BDD412" w:rsidR="006E1E82" w:rsidRPr="00EB2DB0" w:rsidRDefault="007D3748" w:rsidP="00EB2D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EB2DB0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EB2DB0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71CBC583" w14:textId="77777777" w:rsidR="007D3748" w:rsidRDefault="007D3748" w:rsidP="007D374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8CF1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181.2pt;height:3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" stroked="f">
              <v:textbox>
                <w:txbxContent>
                  <w:p w14:paraId="7BE5EEA0" w14:textId="58BDD412" w:rsidR="006E1E82" w:rsidRPr="00EB2DB0" w:rsidRDefault="007D3748" w:rsidP="00EB2D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EB2DB0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EB2DB0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71CBC583" w14:textId="77777777" w:rsidR="007D3748" w:rsidRDefault="007D3748" w:rsidP="007D3748"/>
                </w:txbxContent>
              </v:textbox>
            </v:shape>
          </w:pict>
        </mc:Fallback>
      </mc:AlternateContent>
    </w:r>
    <w:r w:rsidR="007D3748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399E7C44" wp14:editId="07D06C38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562621583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748" w:rsidRPr="002011DD">
      <w:rPr>
        <w:rFonts w:ascii="Ubuntu" w:hAnsi="Ubuntu" w:cs="Calibri"/>
        <w:b/>
        <w:bCs/>
        <w:color w:val="003C71"/>
        <w:sz w:val="32"/>
        <w:szCs w:val="32"/>
      </w:rPr>
      <w:t xml:space="preserve">Bachelor of </w:t>
    </w:r>
    <w:r w:rsidR="007D3748">
      <w:rPr>
        <w:rFonts w:ascii="Ubuntu" w:hAnsi="Ubuntu" w:cs="Calibri"/>
        <w:b/>
        <w:bCs/>
        <w:color w:val="003C71"/>
        <w:sz w:val="32"/>
        <w:szCs w:val="32"/>
      </w:rPr>
      <w:t>Information Technology</w:t>
    </w:r>
  </w:p>
  <w:p w14:paraId="2FED02AB" w14:textId="587088BD" w:rsidR="00561332" w:rsidRPr="002048E2" w:rsidRDefault="007D3748" w:rsidP="002048E2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Networking &amp; I.T. Security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4A3"/>
    <w:rsid w:val="00066095"/>
    <w:rsid w:val="00075BEB"/>
    <w:rsid w:val="0009336F"/>
    <w:rsid w:val="000C748F"/>
    <w:rsid w:val="001A037D"/>
    <w:rsid w:val="002048E2"/>
    <w:rsid w:val="002207F1"/>
    <w:rsid w:val="003904A3"/>
    <w:rsid w:val="0044592F"/>
    <w:rsid w:val="00561332"/>
    <w:rsid w:val="005F2E77"/>
    <w:rsid w:val="00654950"/>
    <w:rsid w:val="006708BF"/>
    <w:rsid w:val="00695320"/>
    <w:rsid w:val="006E1E82"/>
    <w:rsid w:val="007555B3"/>
    <w:rsid w:val="007C3118"/>
    <w:rsid w:val="007D3748"/>
    <w:rsid w:val="009E070E"/>
    <w:rsid w:val="00A93820"/>
    <w:rsid w:val="00AA5859"/>
    <w:rsid w:val="00B44098"/>
    <w:rsid w:val="00B45F07"/>
    <w:rsid w:val="00BD6319"/>
    <w:rsid w:val="00CB10DE"/>
    <w:rsid w:val="00CF2D39"/>
    <w:rsid w:val="00D22FA5"/>
    <w:rsid w:val="00D33AA2"/>
    <w:rsid w:val="00D61BEC"/>
    <w:rsid w:val="00E03167"/>
    <w:rsid w:val="00E56BF1"/>
    <w:rsid w:val="00EB2DB0"/>
    <w:rsid w:val="00F66D9F"/>
    <w:rsid w:val="00FA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76E8C"/>
  <w15:docId w15:val="{5C843AF1-42F5-48DE-8BA0-3C64F61B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2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1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332"/>
  </w:style>
  <w:style w:type="paragraph" w:styleId="Footer">
    <w:name w:val="footer"/>
    <w:basedOn w:val="Normal"/>
    <w:link w:val="FooterChar"/>
    <w:uiPriority w:val="99"/>
    <w:unhideWhenUsed/>
    <w:rsid w:val="00561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332"/>
  </w:style>
  <w:style w:type="paragraph" w:styleId="NormalWeb">
    <w:name w:val="Normal (Web)"/>
    <w:basedOn w:val="Normal"/>
    <w:uiPriority w:val="99"/>
    <w:unhideWhenUsed/>
    <w:rsid w:val="00561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customStyle="1" w:styleId="oypena">
    <w:name w:val="oypena"/>
    <w:basedOn w:val="DefaultParagraphFont"/>
    <w:rsid w:val="00561332"/>
  </w:style>
  <w:style w:type="character" w:styleId="Hyperlink">
    <w:name w:val="Hyperlink"/>
    <w:basedOn w:val="DefaultParagraphFont"/>
    <w:uiPriority w:val="99"/>
    <w:unhideWhenUsed/>
    <w:rsid w:val="002048E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0528613\Downloads\Bachelor%20of%20Information%20Technology%20%20Networking%20and%20IT%20Security%20-%202025-2026%20Academic%20Ye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C79F2-4D74-4CD4-839E-220B1F4F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Bachelor of Information Technology  Networking and IT Security - 2025-2026 Academic Year.dotx</Template>
  <TotalTime>2</TotalTime>
  <Pages>2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Stewart</dc:creator>
  <cp:lastModifiedBy>Brianna McKay</cp:lastModifiedBy>
  <cp:revision>2</cp:revision>
  <cp:lastPrinted>2026-03-28T16:06:00Z</cp:lastPrinted>
  <dcterms:created xsi:type="dcterms:W3CDTF">2026-06-04T15:16:00Z</dcterms:created>
  <dcterms:modified xsi:type="dcterms:W3CDTF">2026-06-04T15:16:00Z</dcterms:modified>
</cp:coreProperties>
</file>