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71A9" w14:textId="77777777" w:rsidR="00254E7B" w:rsidRDefault="00254E7B" w:rsidP="009B7A7D">
      <w:pPr>
        <w:jc w:val="center"/>
      </w:pPr>
    </w:p>
    <w:p w14:paraId="7D3B102D" w14:textId="2FECEC77" w:rsidR="006850F6" w:rsidRDefault="007B4AFF" w:rsidP="009B7A7D">
      <w:pPr>
        <w:jc w:val="center"/>
        <w:rPr>
          <w:b/>
          <w:bCs/>
        </w:rPr>
      </w:pPr>
      <w:r w:rsidRPr="00B60095">
        <w:rPr>
          <w:b/>
          <w:bCs/>
        </w:rPr>
        <w:t>This form is to be completed by</w:t>
      </w:r>
      <w:r w:rsidR="00254E7B" w:rsidRPr="00B60095">
        <w:rPr>
          <w:b/>
          <w:bCs/>
        </w:rPr>
        <w:t xml:space="preserve"> the</w:t>
      </w:r>
      <w:r w:rsidRPr="00B60095">
        <w:rPr>
          <w:b/>
          <w:bCs/>
        </w:rPr>
        <w:t xml:space="preserve"> </w:t>
      </w:r>
      <w:r w:rsidR="00F74BC8">
        <w:rPr>
          <w:b/>
          <w:bCs/>
        </w:rPr>
        <w:t xml:space="preserve">injured employee’s </w:t>
      </w:r>
      <w:r w:rsidR="0050122B">
        <w:rPr>
          <w:b/>
          <w:bCs/>
        </w:rPr>
        <w:t>Supervisor</w:t>
      </w:r>
      <w:r w:rsidR="00F74BC8">
        <w:rPr>
          <w:b/>
          <w:bCs/>
        </w:rPr>
        <w:t>.</w:t>
      </w:r>
      <w:r w:rsidR="0050122B">
        <w:rPr>
          <w:b/>
          <w:bCs/>
        </w:rPr>
        <w:t xml:space="preserve"> </w:t>
      </w:r>
      <w:r w:rsidR="00F01B65">
        <w:rPr>
          <w:b/>
          <w:bCs/>
        </w:rPr>
        <w:br/>
      </w:r>
      <w:r w:rsidR="00F74BC8">
        <w:rPr>
          <w:b/>
          <w:bCs/>
        </w:rPr>
        <w:t xml:space="preserve">To request </w:t>
      </w:r>
      <w:r w:rsidR="0050122B">
        <w:rPr>
          <w:b/>
          <w:bCs/>
        </w:rPr>
        <w:t xml:space="preserve">support from </w:t>
      </w:r>
      <w:r w:rsidR="00550ED6" w:rsidRPr="00B60095">
        <w:rPr>
          <w:b/>
          <w:bCs/>
        </w:rPr>
        <w:t xml:space="preserve">Environmental Health </w:t>
      </w:r>
      <w:r w:rsidR="0050122B">
        <w:rPr>
          <w:b/>
          <w:bCs/>
        </w:rPr>
        <w:t xml:space="preserve">and </w:t>
      </w:r>
      <w:r w:rsidR="00550ED6" w:rsidRPr="00B60095">
        <w:rPr>
          <w:b/>
          <w:bCs/>
        </w:rPr>
        <w:t>Safety</w:t>
      </w:r>
      <w:r w:rsidR="00254E7B" w:rsidRPr="00B60095">
        <w:rPr>
          <w:b/>
          <w:bCs/>
        </w:rPr>
        <w:t xml:space="preserve"> </w:t>
      </w:r>
      <w:r w:rsidR="00F74BC8">
        <w:rPr>
          <w:b/>
          <w:bCs/>
        </w:rPr>
        <w:t xml:space="preserve">please email </w:t>
      </w:r>
      <w:hyperlink r:id="rId10" w:history="1">
        <w:r w:rsidR="00F74BC8" w:rsidRPr="00555257">
          <w:rPr>
            <w:rStyle w:val="Hyperlink"/>
            <w:b/>
            <w:bCs/>
          </w:rPr>
          <w:t>healthandsafety@ontariotechu.ca</w:t>
        </w:r>
      </w:hyperlink>
      <w:r w:rsidR="009B7A7D" w:rsidRPr="00B60095">
        <w:rPr>
          <w:b/>
          <w:bCs/>
        </w:rPr>
        <w:t>.</w:t>
      </w:r>
    </w:p>
    <w:p w14:paraId="3FA4E9AD" w14:textId="77777777" w:rsidR="00D9143D" w:rsidRDefault="00D9143D" w:rsidP="00D9143D">
      <w:pPr>
        <w:rPr>
          <w:b/>
          <w:bCs/>
        </w:rPr>
      </w:pPr>
    </w:p>
    <w:tbl>
      <w:tblPr>
        <w:tblStyle w:val="TableGrid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2699"/>
        <w:gridCol w:w="2700"/>
        <w:gridCol w:w="2700"/>
      </w:tblGrid>
      <w:tr w:rsidR="00D9143D" w:rsidRPr="00203B7D" w14:paraId="5EC17AE7" w14:textId="77777777" w:rsidTr="00ED1065">
        <w:trPr>
          <w:trHeight w:val="288"/>
          <w:jc w:val="center"/>
        </w:trPr>
        <w:tc>
          <w:tcPr>
            <w:tcW w:w="10795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04E84C3D" w14:textId="4B0EA285" w:rsidR="00D9143D" w:rsidRPr="00254E7B" w:rsidRDefault="00D9143D" w:rsidP="00ED1065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1. Response Level</w:t>
            </w:r>
          </w:p>
        </w:tc>
      </w:tr>
      <w:tr w:rsidR="000246DA" w:rsidRPr="00203B7D" w14:paraId="058F3975" w14:textId="77777777" w:rsidTr="000246DA">
        <w:trPr>
          <w:trHeight w:val="576"/>
          <w:jc w:val="center"/>
        </w:trPr>
        <w:tc>
          <w:tcPr>
            <w:tcW w:w="2696" w:type="dxa"/>
            <w:tcMar>
              <w:left w:w="43" w:type="dxa"/>
              <w:right w:w="43" w:type="dxa"/>
            </w:tcMar>
            <w:vAlign w:val="center"/>
          </w:tcPr>
          <w:p w14:paraId="635BB368" w14:textId="17BECA29" w:rsidR="000246DA" w:rsidRDefault="000246DA" w:rsidP="000246D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LEVEL 1: </w:t>
            </w:r>
            <w:r w:rsidRPr="000246DA">
              <w:rPr>
                <w:rFonts w:cstheme="minorHAnsi"/>
                <w:b/>
              </w:rPr>
              <w:t>First aid only</w:t>
            </w:r>
            <w:r>
              <w:rPr>
                <w:rFonts w:cstheme="minorHAnsi"/>
                <w:b/>
              </w:rPr>
              <w:t xml:space="preserve">        </w:t>
            </w:r>
            <w:sdt>
              <w:sdtPr>
                <w:rPr>
                  <w:rFonts w:cstheme="minorHAnsi"/>
                  <w:b/>
                </w:rPr>
                <w:id w:val="153715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  <w:p w14:paraId="6DAB2DCE" w14:textId="77777777" w:rsidR="002E433E" w:rsidRDefault="002E433E" w:rsidP="000246DA">
            <w:pPr>
              <w:rPr>
                <w:rFonts w:cstheme="minorHAnsi"/>
                <w:bCs/>
              </w:rPr>
            </w:pPr>
          </w:p>
          <w:p w14:paraId="3F94D958" w14:textId="01F6A316" w:rsidR="000246DA" w:rsidRPr="000246DA" w:rsidRDefault="000246DA" w:rsidP="000246DA">
            <w:pPr>
              <w:rPr>
                <w:rFonts w:cstheme="minorHAnsi"/>
                <w:bCs/>
              </w:rPr>
            </w:pPr>
            <w:r w:rsidRPr="000246DA">
              <w:rPr>
                <w:rFonts w:cstheme="minorHAnsi"/>
                <w:bCs/>
              </w:rPr>
              <w:t xml:space="preserve">(Complete Sections </w:t>
            </w:r>
            <w:r w:rsidR="00076AAF">
              <w:rPr>
                <w:rFonts w:cstheme="minorHAnsi"/>
                <w:bCs/>
              </w:rPr>
              <w:t>2</w:t>
            </w:r>
            <w:r w:rsidRPr="000246DA">
              <w:rPr>
                <w:rFonts w:cstheme="minorHAnsi"/>
                <w:bCs/>
              </w:rPr>
              <w:t>-4)</w:t>
            </w:r>
          </w:p>
        </w:tc>
        <w:tc>
          <w:tcPr>
            <w:tcW w:w="2699" w:type="dxa"/>
            <w:tcMar>
              <w:left w:w="43" w:type="dxa"/>
              <w:right w:w="43" w:type="dxa"/>
            </w:tcMar>
            <w:vAlign w:val="center"/>
          </w:tcPr>
          <w:p w14:paraId="331E8EDC" w14:textId="7F7E54A5" w:rsidR="000246DA" w:rsidRPr="000246DA" w:rsidRDefault="000246DA" w:rsidP="00ED1065">
            <w:pPr>
              <w:rPr>
                <w:rFonts w:cstheme="minorHAnsi"/>
                <w:b/>
                <w:bCs/>
              </w:rPr>
            </w:pPr>
            <w:r w:rsidRPr="000246DA">
              <w:rPr>
                <w:rFonts w:cstheme="minorHAnsi"/>
                <w:b/>
                <w:bCs/>
              </w:rPr>
              <w:t>LEVEL 2: Medical Aid /</w:t>
            </w:r>
            <w:r>
              <w:rPr>
                <w:rFonts w:cstheme="minorHAnsi"/>
                <w:b/>
                <w:bCs/>
              </w:rPr>
              <w:t xml:space="preserve">       </w:t>
            </w:r>
            <w:sdt>
              <w:sdtPr>
                <w:rPr>
                  <w:rFonts w:cstheme="minorHAnsi"/>
                  <w:b/>
                  <w:bCs/>
                </w:rPr>
                <w:id w:val="31761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  <w:p w14:paraId="0C18B2C4" w14:textId="77777777" w:rsidR="000246DA" w:rsidRPr="000246DA" w:rsidRDefault="000246DA" w:rsidP="00ED1065">
            <w:pPr>
              <w:rPr>
                <w:rFonts w:cstheme="minorHAnsi"/>
                <w:b/>
                <w:bCs/>
              </w:rPr>
            </w:pPr>
            <w:r w:rsidRPr="000246DA">
              <w:rPr>
                <w:rFonts w:cstheme="minorHAnsi"/>
                <w:b/>
                <w:bCs/>
              </w:rPr>
              <w:t>High potential near miss</w:t>
            </w:r>
          </w:p>
          <w:p w14:paraId="60F01CC5" w14:textId="0D91AD99" w:rsidR="000246DA" w:rsidRPr="006850F6" w:rsidRDefault="000246DA" w:rsidP="00ED106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(Complete </w:t>
            </w:r>
            <w:r w:rsidR="00481B91">
              <w:rPr>
                <w:rFonts w:cstheme="minorHAnsi"/>
              </w:rPr>
              <w:t xml:space="preserve">Section </w:t>
            </w:r>
            <w:r w:rsidR="00076AAF">
              <w:rPr>
                <w:rFonts w:cstheme="minorHAnsi"/>
              </w:rPr>
              <w:t>2</w:t>
            </w:r>
            <w:r w:rsidR="00481B91">
              <w:rPr>
                <w:rFonts w:cstheme="minorHAnsi"/>
              </w:rPr>
              <w:t>-</w:t>
            </w:r>
            <w:r w:rsidR="00A863E9">
              <w:rPr>
                <w:rFonts w:cstheme="minorHAnsi"/>
              </w:rPr>
              <w:t>7</w:t>
            </w:r>
            <w:r>
              <w:rPr>
                <w:rFonts w:cstheme="minorHAnsi"/>
              </w:rPr>
              <w:t>)</w:t>
            </w:r>
          </w:p>
        </w:tc>
        <w:tc>
          <w:tcPr>
            <w:tcW w:w="2700" w:type="dxa"/>
            <w:vAlign w:val="center"/>
          </w:tcPr>
          <w:p w14:paraId="68F55A87" w14:textId="17C6F8C8" w:rsidR="00481B91" w:rsidRDefault="00481B91" w:rsidP="00ED1065">
            <w:pPr>
              <w:rPr>
                <w:rFonts w:cstheme="minorHAnsi"/>
                <w:b/>
                <w:bCs/>
              </w:rPr>
            </w:pPr>
            <w:r w:rsidRPr="00481B91">
              <w:rPr>
                <w:rFonts w:cstheme="minorHAnsi"/>
                <w:b/>
                <w:bCs/>
              </w:rPr>
              <w:t>L</w:t>
            </w:r>
            <w:r w:rsidR="002E433E">
              <w:rPr>
                <w:rFonts w:cstheme="minorHAnsi"/>
                <w:b/>
                <w:bCs/>
              </w:rPr>
              <w:t>EVEL</w:t>
            </w:r>
            <w:r w:rsidRPr="00481B91">
              <w:rPr>
                <w:rFonts w:cstheme="minorHAnsi"/>
                <w:b/>
                <w:bCs/>
              </w:rPr>
              <w:t xml:space="preserve"> 3: Lost time injury</w:t>
            </w:r>
            <w:sdt>
              <w:sdtPr>
                <w:rPr>
                  <w:rFonts w:cstheme="minorHAnsi"/>
                  <w:b/>
                  <w:bCs/>
                </w:rPr>
                <w:id w:val="40595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  <w:p w14:paraId="29CEF7E3" w14:textId="67DB38FA" w:rsidR="000246DA" w:rsidRPr="00481B91" w:rsidRDefault="00481B91" w:rsidP="00ED1065">
            <w:pPr>
              <w:rPr>
                <w:rFonts w:cstheme="minorHAnsi"/>
                <w:b/>
                <w:bCs/>
              </w:rPr>
            </w:pPr>
            <w:r w:rsidRPr="00481B91">
              <w:rPr>
                <w:rFonts w:cstheme="minorHAnsi"/>
                <w:b/>
                <w:bCs/>
              </w:rPr>
              <w:t xml:space="preserve">/ </w:t>
            </w:r>
            <w:r w:rsidR="002E433E" w:rsidRPr="00481B91">
              <w:rPr>
                <w:rFonts w:cstheme="minorHAnsi"/>
                <w:b/>
                <w:bCs/>
              </w:rPr>
              <w:t>Occupational</w:t>
            </w:r>
            <w:r w:rsidRPr="00481B91">
              <w:rPr>
                <w:rFonts w:cstheme="minorHAnsi"/>
                <w:b/>
                <w:bCs/>
              </w:rPr>
              <w:t xml:space="preserve"> illness</w:t>
            </w:r>
          </w:p>
          <w:p w14:paraId="768C9152" w14:textId="23E144C2" w:rsidR="00481B91" w:rsidRPr="006850F6" w:rsidRDefault="00481B91" w:rsidP="00ED1065">
            <w:pPr>
              <w:rPr>
                <w:rFonts w:cstheme="minorHAnsi"/>
              </w:rPr>
            </w:pPr>
            <w:r>
              <w:rPr>
                <w:rFonts w:cstheme="minorHAnsi"/>
              </w:rPr>
              <w:t>(Complete all sections)</w:t>
            </w:r>
          </w:p>
        </w:tc>
        <w:tc>
          <w:tcPr>
            <w:tcW w:w="2700" w:type="dxa"/>
            <w:vAlign w:val="center"/>
          </w:tcPr>
          <w:p w14:paraId="087B59DE" w14:textId="13AE9DCE" w:rsidR="000246DA" w:rsidRDefault="002E433E" w:rsidP="00ED1065">
            <w:pPr>
              <w:rPr>
                <w:rFonts w:cstheme="minorHAnsi"/>
              </w:rPr>
            </w:pPr>
            <w:r w:rsidRPr="002E433E">
              <w:rPr>
                <w:rFonts w:cstheme="minorHAnsi"/>
                <w:b/>
                <w:bCs/>
              </w:rPr>
              <w:t xml:space="preserve">LEVEL 4: Critical Injury / </w:t>
            </w:r>
            <w:r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06877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  <w:r w:rsidRPr="002E433E">
              <w:rPr>
                <w:rFonts w:cstheme="minorHAnsi"/>
                <w:b/>
                <w:bCs/>
              </w:rPr>
              <w:t>Fatality</w:t>
            </w:r>
          </w:p>
          <w:p w14:paraId="4C62CE40" w14:textId="09B699F0" w:rsidR="002E433E" w:rsidRPr="006850F6" w:rsidRDefault="002E433E" w:rsidP="00ED1065">
            <w:pPr>
              <w:rPr>
                <w:rFonts w:cstheme="minorHAnsi"/>
              </w:rPr>
            </w:pPr>
            <w:r>
              <w:rPr>
                <w:rFonts w:cstheme="minorHAnsi"/>
              </w:rPr>
              <w:t>(Complete all sections)</w:t>
            </w:r>
          </w:p>
        </w:tc>
      </w:tr>
    </w:tbl>
    <w:p w14:paraId="193370B5" w14:textId="77777777" w:rsidR="00EE31EB" w:rsidRPr="00B60095" w:rsidRDefault="00EE31EB" w:rsidP="00D9143D">
      <w:pPr>
        <w:rPr>
          <w:b/>
          <w:bCs/>
        </w:rPr>
      </w:pPr>
    </w:p>
    <w:p w14:paraId="710A3759" w14:textId="77777777" w:rsidR="006850F6" w:rsidRPr="00314EA9" w:rsidRDefault="006850F6">
      <w:pPr>
        <w:rPr>
          <w:sz w:val="12"/>
          <w:szCs w:val="12"/>
        </w:rPr>
      </w:pPr>
    </w:p>
    <w:tbl>
      <w:tblPr>
        <w:tblStyle w:val="TableGrid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2699"/>
        <w:gridCol w:w="2700"/>
        <w:gridCol w:w="2700"/>
      </w:tblGrid>
      <w:tr w:rsidR="00D56F83" w:rsidRPr="00203B7D" w14:paraId="2433F508" w14:textId="77777777" w:rsidTr="00C2384D">
        <w:trPr>
          <w:trHeight w:val="288"/>
          <w:jc w:val="center"/>
        </w:trPr>
        <w:tc>
          <w:tcPr>
            <w:tcW w:w="10795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03A9CD41" w14:textId="70B6A830" w:rsidR="00D56F83" w:rsidRPr="00254E7B" w:rsidRDefault="00D9143D" w:rsidP="006850F6">
            <w:pPr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2</w:t>
            </w:r>
            <w:r w:rsidR="00143A1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254E7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Investigator</w:t>
            </w:r>
            <w:r w:rsidR="006850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="0008745B" w:rsidRPr="00203B7D" w14:paraId="537D4CF2" w14:textId="77777777" w:rsidTr="00C2384D">
        <w:trPr>
          <w:trHeight w:val="576"/>
          <w:jc w:val="center"/>
        </w:trPr>
        <w:tc>
          <w:tcPr>
            <w:tcW w:w="2696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317D47E" w14:textId="3E8C09DF" w:rsidR="0008745B" w:rsidRPr="00254E7B" w:rsidRDefault="006850F6" w:rsidP="0008745B">
            <w:pPr>
              <w:rPr>
                <w:rFonts w:cstheme="minorHAnsi"/>
                <w:b/>
              </w:rPr>
            </w:pPr>
            <w:r w:rsidRPr="00254E7B">
              <w:rPr>
                <w:rFonts w:cstheme="minorHAnsi"/>
                <w:b/>
              </w:rPr>
              <w:t>Investigat</w:t>
            </w:r>
            <w:r w:rsidR="000246DA">
              <w:rPr>
                <w:rFonts w:cstheme="minorHAnsi"/>
                <w:b/>
              </w:rPr>
              <w:t xml:space="preserve">or/Investigation </w:t>
            </w:r>
            <w:r w:rsidR="001F5BAB">
              <w:rPr>
                <w:rFonts w:cstheme="minorHAnsi"/>
                <w:b/>
              </w:rPr>
              <w:t>Team/</w:t>
            </w:r>
            <w:r w:rsidR="00A70DFD">
              <w:rPr>
                <w:rFonts w:cstheme="minorHAnsi"/>
                <w:b/>
              </w:rPr>
              <w:t>Job Title</w:t>
            </w:r>
            <w:r w:rsidR="001F5BAB">
              <w:rPr>
                <w:rFonts w:cstheme="minorHAnsi"/>
                <w:b/>
              </w:rPr>
              <w:t>s</w:t>
            </w:r>
            <w:r w:rsidRPr="00254E7B">
              <w:rPr>
                <w:rFonts w:cstheme="minorHAnsi"/>
                <w:b/>
              </w:rPr>
              <w:t>:</w:t>
            </w:r>
          </w:p>
        </w:tc>
        <w:tc>
          <w:tcPr>
            <w:tcW w:w="8099" w:type="dxa"/>
            <w:gridSpan w:val="3"/>
            <w:tcMar>
              <w:left w:w="43" w:type="dxa"/>
              <w:right w:w="43" w:type="dxa"/>
            </w:tcMar>
            <w:vAlign w:val="center"/>
          </w:tcPr>
          <w:p w14:paraId="743FED3E" w14:textId="58079B2E" w:rsidR="00A70DFD" w:rsidRPr="006850F6" w:rsidRDefault="00A70DFD" w:rsidP="007F352D">
            <w:pPr>
              <w:rPr>
                <w:rFonts w:cstheme="minorHAnsi"/>
              </w:rPr>
            </w:pPr>
          </w:p>
        </w:tc>
      </w:tr>
      <w:tr w:rsidR="00A70DFD" w:rsidRPr="00203B7D" w14:paraId="3D7A0C0B" w14:textId="77777777" w:rsidTr="0044630A">
        <w:trPr>
          <w:trHeight w:val="576"/>
          <w:jc w:val="center"/>
        </w:trPr>
        <w:tc>
          <w:tcPr>
            <w:tcW w:w="2696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BF6495D" w14:textId="2D08F29F" w:rsidR="00A70DFD" w:rsidRPr="00254E7B" w:rsidRDefault="00A70DFD" w:rsidP="00BF3619">
            <w:pPr>
              <w:rPr>
                <w:rFonts w:cstheme="minorHAnsi"/>
                <w:b/>
              </w:rPr>
            </w:pPr>
            <w:r w:rsidRPr="00254E7B">
              <w:rPr>
                <w:rFonts w:cstheme="minorHAnsi"/>
                <w:b/>
              </w:rPr>
              <w:t>Contact Email:</w:t>
            </w:r>
          </w:p>
        </w:tc>
        <w:tc>
          <w:tcPr>
            <w:tcW w:w="2699" w:type="dxa"/>
            <w:tcMar>
              <w:left w:w="43" w:type="dxa"/>
              <w:right w:w="43" w:type="dxa"/>
            </w:tcMar>
            <w:vAlign w:val="center"/>
          </w:tcPr>
          <w:p w14:paraId="50454840" w14:textId="36D916EB" w:rsidR="00A70DFD" w:rsidRPr="00D56F83" w:rsidRDefault="00A70DFD" w:rsidP="004F3334">
            <w:pPr>
              <w:rPr>
                <w:rFonts w:cstheme="minorHAnsi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0CF195DF" w14:textId="2770099F" w:rsidR="00A70DFD" w:rsidRPr="00D56F83" w:rsidRDefault="00C2384D" w:rsidP="004F3334">
            <w:pPr>
              <w:rPr>
                <w:rFonts w:cstheme="minorHAnsi"/>
              </w:rPr>
            </w:pPr>
            <w:r w:rsidRPr="00254E7B">
              <w:rPr>
                <w:rFonts w:cstheme="minorHAnsi"/>
                <w:b/>
              </w:rPr>
              <w:t>Contact Phone</w:t>
            </w:r>
            <w:r>
              <w:rPr>
                <w:rFonts w:cstheme="minorHAnsi"/>
                <w:b/>
              </w:rPr>
              <w:t xml:space="preserve"> Number(s)</w:t>
            </w:r>
            <w:r w:rsidRPr="00254E7B">
              <w:rPr>
                <w:rFonts w:cstheme="minorHAnsi"/>
                <w:b/>
              </w:rPr>
              <w:t>:</w:t>
            </w:r>
          </w:p>
        </w:tc>
        <w:tc>
          <w:tcPr>
            <w:tcW w:w="2700" w:type="dxa"/>
            <w:vAlign w:val="center"/>
          </w:tcPr>
          <w:p w14:paraId="226951F6" w14:textId="4150FBBB" w:rsidR="00A70DFD" w:rsidRPr="00D56F83" w:rsidRDefault="00A70DFD" w:rsidP="004F3334">
            <w:pPr>
              <w:rPr>
                <w:rFonts w:cstheme="minorHAnsi"/>
              </w:rPr>
            </w:pPr>
          </w:p>
        </w:tc>
      </w:tr>
      <w:tr w:rsidR="006850F6" w:rsidRPr="00203B7D" w14:paraId="2AF09795" w14:textId="77777777" w:rsidTr="0044630A">
        <w:trPr>
          <w:trHeight w:val="576"/>
          <w:jc w:val="center"/>
        </w:trPr>
        <w:tc>
          <w:tcPr>
            <w:tcW w:w="2696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4F6631C7" w14:textId="291B232C" w:rsidR="006850F6" w:rsidRPr="00254E7B" w:rsidRDefault="00C2384D" w:rsidP="004F33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 of Report:</w:t>
            </w:r>
          </w:p>
        </w:tc>
        <w:tc>
          <w:tcPr>
            <w:tcW w:w="2699" w:type="dxa"/>
            <w:tcMar>
              <w:left w:w="43" w:type="dxa"/>
              <w:right w:w="43" w:type="dxa"/>
            </w:tcMar>
            <w:vAlign w:val="center"/>
          </w:tcPr>
          <w:p w14:paraId="33CCBB2E" w14:textId="5E7AD0B3" w:rsidR="006850F6" w:rsidRPr="00D56F83" w:rsidRDefault="006850F6" w:rsidP="004F3334">
            <w:pPr>
              <w:rPr>
                <w:rFonts w:cstheme="minorHAnsi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5035A289" w14:textId="75AA286E" w:rsidR="006850F6" w:rsidRPr="00F7325D" w:rsidRDefault="001F5BAB" w:rsidP="004F33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Report Completed by:</w:t>
            </w:r>
          </w:p>
        </w:tc>
        <w:tc>
          <w:tcPr>
            <w:tcW w:w="2700" w:type="dxa"/>
            <w:vAlign w:val="center"/>
          </w:tcPr>
          <w:p w14:paraId="1E908FFD" w14:textId="5AD5FDEA" w:rsidR="006850F6" w:rsidRPr="00D56F83" w:rsidRDefault="006850F6" w:rsidP="004F3334">
            <w:pPr>
              <w:rPr>
                <w:rFonts w:cstheme="minorHAnsi"/>
              </w:rPr>
            </w:pPr>
          </w:p>
        </w:tc>
      </w:tr>
    </w:tbl>
    <w:p w14:paraId="751ED4B9" w14:textId="77777777" w:rsidR="00332B37" w:rsidRPr="00EE6912" w:rsidRDefault="00332B37">
      <w:pPr>
        <w:rPr>
          <w:b/>
          <w:sz w:val="12"/>
          <w:szCs w:val="12"/>
        </w:rPr>
      </w:pPr>
    </w:p>
    <w:tbl>
      <w:tblPr>
        <w:tblStyle w:val="TableGrid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701"/>
        <w:gridCol w:w="2702"/>
        <w:gridCol w:w="2702"/>
      </w:tblGrid>
      <w:tr w:rsidR="006850F6" w:rsidRPr="00203B7D" w14:paraId="052D48D8" w14:textId="77777777" w:rsidTr="00254E7B">
        <w:trPr>
          <w:trHeight w:val="288"/>
          <w:jc w:val="center"/>
        </w:trPr>
        <w:tc>
          <w:tcPr>
            <w:tcW w:w="10800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5F3B68B8" w14:textId="427E1C36" w:rsidR="006850F6" w:rsidRPr="00005449" w:rsidRDefault="00D9143D" w:rsidP="009878E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3</w:t>
            </w:r>
            <w:r w:rsidR="006850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Injured </w:t>
            </w:r>
            <w:r w:rsidR="0004176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Person</w:t>
            </w:r>
            <w:r w:rsidR="006850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="005A27A9" w:rsidRPr="00203B7D" w14:paraId="58A54190" w14:textId="77777777" w:rsidTr="005A27A9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5502C75" w14:textId="01466EB2" w:rsidR="005A27A9" w:rsidRPr="006850F6" w:rsidRDefault="005A27A9" w:rsidP="005A27A9">
            <w:pPr>
              <w:rPr>
                <w:rFonts w:cstheme="minorHAnsi"/>
                <w:b/>
              </w:rPr>
            </w:pPr>
            <w:r w:rsidRPr="006850F6">
              <w:rPr>
                <w:b/>
              </w:rPr>
              <w:t xml:space="preserve">Injured </w:t>
            </w:r>
            <w:r>
              <w:rPr>
                <w:b/>
              </w:rPr>
              <w:t>Person Name:</w:t>
            </w:r>
          </w:p>
        </w:tc>
        <w:tc>
          <w:tcPr>
            <w:tcW w:w="2701" w:type="dxa"/>
            <w:tcMar>
              <w:left w:w="43" w:type="dxa"/>
              <w:right w:w="43" w:type="dxa"/>
            </w:tcMar>
            <w:vAlign w:val="center"/>
          </w:tcPr>
          <w:p w14:paraId="458C818F" w14:textId="28A542F0" w:rsidR="005A27A9" w:rsidRPr="006850F6" w:rsidRDefault="005A27A9" w:rsidP="005A27A9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22BC218B" w14:textId="77777777" w:rsidR="00905144" w:rsidRDefault="00905144" w:rsidP="00905144">
            <w:pPr>
              <w:rPr>
                <w:b/>
              </w:rPr>
            </w:pPr>
            <w:r>
              <w:rPr>
                <w:b/>
              </w:rPr>
              <w:t>Position Type:</w:t>
            </w:r>
          </w:p>
          <w:p w14:paraId="3A5337F8" w14:textId="1D4D34AB" w:rsidR="005A27A9" w:rsidRPr="006850F6" w:rsidRDefault="00905144" w:rsidP="00905144">
            <w:pPr>
              <w:rPr>
                <w:rFonts w:cstheme="minorHAnsi"/>
              </w:rPr>
            </w:pPr>
            <w:r w:rsidRPr="00D4786A">
              <w:rPr>
                <w:b/>
                <w:i/>
                <w:iCs/>
                <w:sz w:val="16"/>
                <w:szCs w:val="16"/>
              </w:rPr>
              <w:t>(e.g., employee, contractor, student)</w:t>
            </w:r>
          </w:p>
        </w:tc>
        <w:tc>
          <w:tcPr>
            <w:tcW w:w="2702" w:type="dxa"/>
            <w:vAlign w:val="center"/>
          </w:tcPr>
          <w:p w14:paraId="5FC661DD" w14:textId="3052FDC9" w:rsidR="005A27A9" w:rsidRPr="006850F6" w:rsidRDefault="005A27A9" w:rsidP="005A27A9">
            <w:pPr>
              <w:rPr>
                <w:rFonts w:cstheme="minorHAnsi"/>
              </w:rPr>
            </w:pPr>
          </w:p>
        </w:tc>
      </w:tr>
      <w:tr w:rsidR="00905144" w:rsidRPr="00203B7D" w14:paraId="359C9751" w14:textId="77777777" w:rsidTr="000974E8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A608283" w14:textId="2C340213" w:rsidR="00905144" w:rsidRPr="00D4786A" w:rsidRDefault="00905144" w:rsidP="005A27A9">
            <w:pPr>
              <w:rPr>
                <w:b/>
                <w:i/>
                <w:iCs/>
              </w:rPr>
            </w:pPr>
            <w:r>
              <w:rPr>
                <w:b/>
              </w:rPr>
              <w:t>Type of E</w:t>
            </w:r>
            <w:r w:rsidRPr="006850F6">
              <w:rPr>
                <w:b/>
              </w:rPr>
              <w:t>mployment</w:t>
            </w:r>
            <w:r>
              <w:rPr>
                <w:b/>
              </w:rPr>
              <w:t>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037B8B53" w14:textId="541FAC26" w:rsidR="00905144" w:rsidRPr="00D56F83" w:rsidRDefault="00905144" w:rsidP="005A27A9">
            <w:pPr>
              <w:rPr>
                <w:rFonts w:cstheme="minorHAnsi"/>
              </w:rPr>
            </w:pPr>
          </w:p>
        </w:tc>
      </w:tr>
      <w:tr w:rsidR="00DE4624" w:rsidRPr="00203B7D" w14:paraId="5D75765F" w14:textId="77777777" w:rsidTr="00DE4624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1B4C5F2" w14:textId="61C86E55" w:rsidR="00DE4624" w:rsidRPr="006850F6" w:rsidRDefault="00DE4624" w:rsidP="005A27A9">
            <w:pPr>
              <w:rPr>
                <w:rFonts w:cstheme="minorHAnsi"/>
                <w:b/>
              </w:rPr>
            </w:pPr>
            <w:r w:rsidRPr="006850F6">
              <w:rPr>
                <w:b/>
              </w:rPr>
              <w:t>Department</w:t>
            </w:r>
            <w:r>
              <w:rPr>
                <w:b/>
              </w:rPr>
              <w:t>:</w:t>
            </w:r>
          </w:p>
        </w:tc>
        <w:tc>
          <w:tcPr>
            <w:tcW w:w="2701" w:type="dxa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242A3D0A" w14:textId="77777777" w:rsidR="00DE4624" w:rsidRPr="00254E7B" w:rsidRDefault="00DE4624" w:rsidP="005A27A9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037479EF" w14:textId="57A061F9" w:rsidR="00DE4624" w:rsidRPr="00DE4624" w:rsidRDefault="00DE4624" w:rsidP="005A27A9">
            <w:pPr>
              <w:rPr>
                <w:rFonts w:cstheme="minorHAnsi"/>
                <w:b/>
                <w:bCs/>
              </w:rPr>
            </w:pPr>
            <w:r w:rsidRPr="00DE4624">
              <w:rPr>
                <w:rFonts w:cstheme="minorHAnsi"/>
                <w:b/>
                <w:bCs/>
              </w:rPr>
              <w:t>Union / Contact:</w:t>
            </w:r>
          </w:p>
        </w:tc>
        <w:tc>
          <w:tcPr>
            <w:tcW w:w="2702" w:type="dxa"/>
            <w:shd w:val="clear" w:color="auto" w:fill="FFFFFF" w:themeFill="background1"/>
            <w:vAlign w:val="center"/>
          </w:tcPr>
          <w:p w14:paraId="1F1AAD42" w14:textId="7D9A5134" w:rsidR="00DE4624" w:rsidRPr="00254E7B" w:rsidRDefault="00DE4624" w:rsidP="005A27A9">
            <w:pPr>
              <w:rPr>
                <w:rFonts w:cstheme="minorHAnsi"/>
              </w:rPr>
            </w:pPr>
          </w:p>
        </w:tc>
      </w:tr>
      <w:tr w:rsidR="007670FD" w:rsidRPr="00203B7D" w14:paraId="37F252B2" w14:textId="77777777" w:rsidTr="007670FD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9FCB8E8" w14:textId="5B642E2F" w:rsidR="007670FD" w:rsidRPr="006850F6" w:rsidRDefault="007670FD" w:rsidP="007670FD">
            <w:pPr>
              <w:rPr>
                <w:b/>
              </w:rPr>
            </w:pPr>
            <w:r>
              <w:rPr>
                <w:b/>
              </w:rPr>
              <w:t>S</w:t>
            </w:r>
            <w:r w:rsidRPr="006850F6">
              <w:rPr>
                <w:b/>
              </w:rPr>
              <w:t>upervisor</w:t>
            </w:r>
            <w:r>
              <w:rPr>
                <w:b/>
              </w:rPr>
              <w:t xml:space="preserve"> Name:</w:t>
            </w:r>
          </w:p>
        </w:tc>
        <w:tc>
          <w:tcPr>
            <w:tcW w:w="2701" w:type="dxa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EA3970B" w14:textId="1B68CA4B" w:rsidR="007670FD" w:rsidRPr="00254E7B" w:rsidRDefault="007670FD" w:rsidP="007670FD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34E64961" w14:textId="215C8021" w:rsidR="007670FD" w:rsidRPr="00254E7B" w:rsidRDefault="007670FD" w:rsidP="007670FD">
            <w:pPr>
              <w:rPr>
                <w:rFonts w:cstheme="minorHAnsi"/>
              </w:rPr>
            </w:pPr>
            <w:r w:rsidRPr="005A27A9">
              <w:rPr>
                <w:rFonts w:cstheme="minorHAnsi"/>
                <w:b/>
                <w:bCs/>
              </w:rPr>
              <w:t xml:space="preserve">Supervisor </w:t>
            </w:r>
            <w:r>
              <w:rPr>
                <w:rFonts w:cstheme="minorHAnsi"/>
                <w:b/>
                <w:bCs/>
              </w:rPr>
              <w:t xml:space="preserve">Job </w:t>
            </w:r>
            <w:r w:rsidRPr="005A27A9">
              <w:rPr>
                <w:rFonts w:cstheme="minorHAnsi"/>
                <w:b/>
                <w:bCs/>
              </w:rPr>
              <w:t>Title:</w:t>
            </w:r>
          </w:p>
        </w:tc>
        <w:tc>
          <w:tcPr>
            <w:tcW w:w="2702" w:type="dxa"/>
            <w:shd w:val="clear" w:color="auto" w:fill="FFFFFF" w:themeFill="background1"/>
            <w:vAlign w:val="center"/>
          </w:tcPr>
          <w:p w14:paraId="3F4E3FCC" w14:textId="2B815363" w:rsidR="007670FD" w:rsidRPr="00254E7B" w:rsidRDefault="007670FD" w:rsidP="007670FD">
            <w:pPr>
              <w:rPr>
                <w:rFonts w:cstheme="minorHAnsi"/>
              </w:rPr>
            </w:pPr>
          </w:p>
        </w:tc>
      </w:tr>
      <w:tr w:rsidR="002D64DC" w:rsidRPr="00203B7D" w14:paraId="7544FDF9" w14:textId="77777777" w:rsidTr="000F5452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F548FC7" w14:textId="39C517A9" w:rsidR="002D64DC" w:rsidRPr="006850F6" w:rsidRDefault="002D64DC" w:rsidP="002D64DC">
            <w:pPr>
              <w:rPr>
                <w:rFonts w:cstheme="minorHAnsi"/>
                <w:b/>
              </w:rPr>
            </w:pPr>
            <w:r w:rsidRPr="006850F6">
              <w:rPr>
                <w:b/>
              </w:rPr>
              <w:t xml:space="preserve">Job at </w:t>
            </w:r>
            <w:r>
              <w:rPr>
                <w:b/>
              </w:rPr>
              <w:t>Time of Incident:</w:t>
            </w:r>
          </w:p>
        </w:tc>
        <w:tc>
          <w:tcPr>
            <w:tcW w:w="8105" w:type="dxa"/>
            <w:gridSpan w:val="3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C0B36E0" w14:textId="32CAE37A" w:rsidR="002D64DC" w:rsidRPr="00254E7B" w:rsidRDefault="002D64DC" w:rsidP="002D64DC">
            <w:pPr>
              <w:rPr>
                <w:rFonts w:cstheme="minorHAnsi"/>
              </w:rPr>
            </w:pPr>
          </w:p>
        </w:tc>
      </w:tr>
      <w:tr w:rsidR="002D64DC" w:rsidRPr="00203B7D" w14:paraId="27F892D6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849B6DF" w14:textId="20DD46C1" w:rsidR="002D64DC" w:rsidRPr="006850F6" w:rsidRDefault="002D64DC" w:rsidP="002D64DC">
            <w:pPr>
              <w:rPr>
                <w:rFonts w:cstheme="minorHAnsi"/>
                <w:b/>
              </w:rPr>
            </w:pPr>
            <w:r>
              <w:rPr>
                <w:b/>
              </w:rPr>
              <w:t>Length of E</w:t>
            </w:r>
            <w:r w:rsidRPr="006850F6">
              <w:rPr>
                <w:b/>
              </w:rPr>
              <w:t>mployment</w:t>
            </w:r>
            <w:r>
              <w:rPr>
                <w:b/>
              </w:rPr>
              <w:t>:</w:t>
            </w:r>
          </w:p>
        </w:tc>
        <w:tc>
          <w:tcPr>
            <w:tcW w:w="2701" w:type="dxa"/>
            <w:tcMar>
              <w:left w:w="43" w:type="dxa"/>
              <w:right w:w="43" w:type="dxa"/>
            </w:tcMar>
            <w:vAlign w:val="center"/>
          </w:tcPr>
          <w:p w14:paraId="6E750A7F" w14:textId="540C0BC3" w:rsidR="002D64DC" w:rsidRPr="00D56F83" w:rsidRDefault="002D64DC" w:rsidP="002D64DC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1B20AD44" w14:textId="579AA0AB" w:rsidR="002D64DC" w:rsidRPr="00254E7B" w:rsidRDefault="002D64DC" w:rsidP="002D64DC">
            <w:pPr>
              <w:rPr>
                <w:rFonts w:cstheme="minorHAnsi"/>
                <w:b/>
              </w:rPr>
            </w:pPr>
            <w:r w:rsidRPr="00254E7B">
              <w:rPr>
                <w:rFonts w:cstheme="minorHAnsi"/>
                <w:b/>
              </w:rPr>
              <w:t>Time in Current Position:</w:t>
            </w:r>
          </w:p>
        </w:tc>
        <w:tc>
          <w:tcPr>
            <w:tcW w:w="2702" w:type="dxa"/>
            <w:vAlign w:val="center"/>
          </w:tcPr>
          <w:p w14:paraId="2CCF4E38" w14:textId="6D2C1041" w:rsidR="002D64DC" w:rsidRPr="007B4AFF" w:rsidRDefault="002D64DC" w:rsidP="002D64DC">
            <w:pPr>
              <w:rPr>
                <w:rFonts w:cstheme="minorHAnsi"/>
              </w:rPr>
            </w:pPr>
          </w:p>
        </w:tc>
      </w:tr>
      <w:tr w:rsidR="00C838A4" w:rsidRPr="00203B7D" w14:paraId="4DA78ED1" w14:textId="77777777" w:rsidTr="00C838A4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6F80F75" w14:textId="4CE5C6EF" w:rsidR="00C838A4" w:rsidRPr="006850F6" w:rsidRDefault="00C838A4" w:rsidP="002D64DC">
            <w:pPr>
              <w:rPr>
                <w:rFonts w:cstheme="minorHAnsi"/>
                <w:b/>
              </w:rPr>
            </w:pPr>
            <w:r>
              <w:rPr>
                <w:b/>
              </w:rPr>
              <w:t>Nature(s) of I</w:t>
            </w:r>
            <w:r w:rsidRPr="006850F6">
              <w:rPr>
                <w:b/>
              </w:rPr>
              <w:t>njury</w:t>
            </w:r>
            <w:r>
              <w:rPr>
                <w:b/>
              </w:rPr>
              <w:t>:</w:t>
            </w:r>
          </w:p>
        </w:tc>
        <w:tc>
          <w:tcPr>
            <w:tcW w:w="2701" w:type="dxa"/>
            <w:tcMar>
              <w:left w:w="43" w:type="dxa"/>
              <w:right w:w="43" w:type="dxa"/>
            </w:tcMar>
            <w:vAlign w:val="center"/>
          </w:tcPr>
          <w:p w14:paraId="082EC1DD" w14:textId="77777777" w:rsidR="00C838A4" w:rsidRPr="00D56F83" w:rsidRDefault="00C838A4" w:rsidP="002D64DC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04CFFFC6" w14:textId="70BA2270" w:rsidR="00C838A4" w:rsidRPr="00D56F83" w:rsidRDefault="00C838A4" w:rsidP="002D64DC">
            <w:pPr>
              <w:rPr>
                <w:rFonts w:cstheme="minorHAnsi"/>
              </w:rPr>
            </w:pPr>
            <w:r>
              <w:rPr>
                <w:b/>
              </w:rPr>
              <w:t>Part(s) of Body A</w:t>
            </w:r>
            <w:r w:rsidRPr="006850F6">
              <w:rPr>
                <w:b/>
              </w:rPr>
              <w:t>ffected</w:t>
            </w:r>
            <w:r>
              <w:rPr>
                <w:b/>
              </w:rPr>
              <w:t>:</w:t>
            </w:r>
          </w:p>
        </w:tc>
        <w:tc>
          <w:tcPr>
            <w:tcW w:w="2702" w:type="dxa"/>
            <w:vAlign w:val="center"/>
          </w:tcPr>
          <w:p w14:paraId="2255B904" w14:textId="69309771" w:rsidR="00C838A4" w:rsidRPr="00D56F83" w:rsidRDefault="00C838A4" w:rsidP="002D64DC">
            <w:pPr>
              <w:rPr>
                <w:rFonts w:cstheme="minorHAnsi"/>
              </w:rPr>
            </w:pPr>
          </w:p>
        </w:tc>
      </w:tr>
    </w:tbl>
    <w:p w14:paraId="0553F60B" w14:textId="77777777" w:rsidR="00005449" w:rsidRPr="00005449" w:rsidRDefault="00005449">
      <w:pPr>
        <w:rPr>
          <w:sz w:val="12"/>
          <w:szCs w:val="12"/>
        </w:rPr>
      </w:pPr>
    </w:p>
    <w:tbl>
      <w:tblPr>
        <w:tblStyle w:val="TableGrid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701"/>
        <w:gridCol w:w="2702"/>
        <w:gridCol w:w="2702"/>
      </w:tblGrid>
      <w:tr w:rsidR="002935F9" w:rsidRPr="00203B7D" w14:paraId="17FCB7E4" w14:textId="77777777" w:rsidTr="00254E7B">
        <w:trPr>
          <w:trHeight w:val="288"/>
          <w:jc w:val="center"/>
        </w:trPr>
        <w:tc>
          <w:tcPr>
            <w:tcW w:w="10800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31B215D7" w14:textId="6F794233" w:rsidR="002935F9" w:rsidRPr="00005449" w:rsidRDefault="00D9143D" w:rsidP="009878E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4</w:t>
            </w:r>
            <w:r w:rsidR="002935F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3C63D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Accident/Injury</w:t>
            </w:r>
            <w:r w:rsidR="002935F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Investigation</w:t>
            </w:r>
          </w:p>
        </w:tc>
      </w:tr>
      <w:tr w:rsidR="002935F9" w:rsidRPr="00203B7D" w14:paraId="690C77B5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527770D" w14:textId="4E893DF9" w:rsidR="002935F9" w:rsidRPr="006850F6" w:rsidRDefault="002935F9" w:rsidP="009878E5">
            <w:pPr>
              <w:rPr>
                <w:rFonts w:cstheme="minorHAnsi"/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701" w:type="dxa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6C241EE7" w14:textId="619C7004" w:rsidR="002935F9" w:rsidRPr="006850F6" w:rsidRDefault="002935F9" w:rsidP="009878E5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40C264BA" w14:textId="38D487CA" w:rsidR="002935F9" w:rsidRPr="00A72233" w:rsidRDefault="002935F9" w:rsidP="009878E5">
            <w:pPr>
              <w:rPr>
                <w:rFonts w:cstheme="minorHAnsi"/>
                <w:b/>
              </w:rPr>
            </w:pPr>
            <w:r w:rsidRPr="00A72233">
              <w:rPr>
                <w:rFonts w:cstheme="minorHAnsi"/>
                <w:b/>
              </w:rPr>
              <w:t>Time:</w:t>
            </w:r>
          </w:p>
        </w:tc>
        <w:tc>
          <w:tcPr>
            <w:tcW w:w="2702" w:type="dxa"/>
            <w:vAlign w:val="center"/>
          </w:tcPr>
          <w:p w14:paraId="660F03AA" w14:textId="49822DC8" w:rsidR="002935F9" w:rsidRPr="006850F6" w:rsidRDefault="002935F9" w:rsidP="009878E5">
            <w:pPr>
              <w:rPr>
                <w:rFonts w:cstheme="minorHAnsi"/>
              </w:rPr>
            </w:pPr>
          </w:p>
        </w:tc>
      </w:tr>
      <w:tr w:rsidR="002935F9" w:rsidRPr="00203B7D" w14:paraId="5FF8AC12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E594AA0" w14:textId="2AF1A7F5" w:rsidR="002935F9" w:rsidRPr="006850F6" w:rsidRDefault="002935F9" w:rsidP="009878E5">
            <w:pPr>
              <w:rPr>
                <w:rFonts w:cstheme="minorHAnsi"/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629096DE" w14:textId="222333D1" w:rsidR="002935F9" w:rsidRPr="00D56F83" w:rsidRDefault="002935F9" w:rsidP="009878E5">
            <w:pPr>
              <w:rPr>
                <w:rFonts w:cstheme="minorHAnsi"/>
              </w:rPr>
            </w:pPr>
          </w:p>
        </w:tc>
      </w:tr>
      <w:tr w:rsidR="002935F9" w:rsidRPr="00203B7D" w14:paraId="66AAAD43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40FE073" w14:textId="57DB9A34" w:rsidR="002935F9" w:rsidRPr="006850F6" w:rsidRDefault="002935F9" w:rsidP="002935F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What was the </w:t>
            </w:r>
            <w:r w:rsidR="00612163">
              <w:rPr>
                <w:rFonts w:cstheme="minorHAnsi"/>
                <w:b/>
              </w:rPr>
              <w:t xml:space="preserve">work activity or task being performed </w:t>
            </w:r>
            <w:r w:rsidR="00C2203D">
              <w:rPr>
                <w:rFonts w:cstheme="minorHAnsi"/>
                <w:b/>
              </w:rPr>
              <w:t xml:space="preserve">at the time of </w:t>
            </w:r>
            <w:r w:rsidR="003C63D5">
              <w:rPr>
                <w:rFonts w:cstheme="minorHAnsi"/>
                <w:b/>
              </w:rPr>
              <w:t>accident/</w:t>
            </w:r>
            <w:r w:rsidR="00BD1ACD">
              <w:rPr>
                <w:rFonts w:cstheme="minorHAnsi"/>
                <w:b/>
              </w:rPr>
              <w:t xml:space="preserve"> </w:t>
            </w:r>
            <w:r w:rsidR="003C63D5">
              <w:rPr>
                <w:rFonts w:cstheme="minorHAnsi"/>
                <w:b/>
              </w:rPr>
              <w:t>injury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2022808F" w14:textId="3B878A74" w:rsidR="00722EC1" w:rsidRPr="00D56F83" w:rsidRDefault="00722EC1" w:rsidP="009878E5">
            <w:pPr>
              <w:rPr>
                <w:rFonts w:cstheme="minorHAnsi"/>
              </w:rPr>
            </w:pPr>
          </w:p>
        </w:tc>
      </w:tr>
      <w:tr w:rsidR="002935F9" w:rsidRPr="00203B7D" w14:paraId="57900AC4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CC5CFD6" w14:textId="19AC6278" w:rsidR="002935F9" w:rsidRPr="006850F6" w:rsidRDefault="002935F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What was the </w:t>
            </w:r>
            <w:r w:rsidR="00612163">
              <w:rPr>
                <w:rFonts w:cstheme="minorHAnsi"/>
                <w:b/>
              </w:rPr>
              <w:t xml:space="preserve">resulting </w:t>
            </w:r>
            <w:r w:rsidR="00C2203D">
              <w:rPr>
                <w:rFonts w:cstheme="minorHAnsi"/>
                <w:b/>
              </w:rPr>
              <w:t>o</w:t>
            </w:r>
            <w:r>
              <w:rPr>
                <w:rFonts w:cstheme="minorHAnsi"/>
                <w:b/>
              </w:rPr>
              <w:t>utcome</w:t>
            </w:r>
            <w:r w:rsidR="00612163">
              <w:rPr>
                <w:rFonts w:cstheme="minorHAnsi"/>
                <w:b/>
              </w:rPr>
              <w:t>/</w:t>
            </w:r>
            <w:r w:rsidR="00DE4624">
              <w:rPr>
                <w:rFonts w:cstheme="minorHAnsi"/>
                <w:b/>
              </w:rPr>
              <w:t>consequences</w:t>
            </w:r>
            <w:r>
              <w:rPr>
                <w:rFonts w:cstheme="minorHAnsi"/>
                <w:b/>
              </w:rPr>
              <w:t>?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0BC31F2F" w14:textId="59D76073" w:rsidR="002935F9" w:rsidRPr="00D56F83" w:rsidRDefault="002935F9" w:rsidP="009878E5">
            <w:pPr>
              <w:rPr>
                <w:rFonts w:cstheme="minorHAnsi"/>
              </w:rPr>
            </w:pPr>
          </w:p>
        </w:tc>
      </w:tr>
      <w:tr w:rsidR="002935F9" w:rsidRPr="00203B7D" w14:paraId="40D88920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75F1218" w14:textId="46785332" w:rsidR="002935F9" w:rsidRPr="006850F6" w:rsidRDefault="002935F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What </w:t>
            </w:r>
            <w:r w:rsidR="00C2203D">
              <w:rPr>
                <w:rFonts w:cstheme="minorHAnsi"/>
                <w:b/>
              </w:rPr>
              <w:t>o</w:t>
            </w:r>
            <w:r>
              <w:rPr>
                <w:rFonts w:cstheme="minorHAnsi"/>
                <w:b/>
              </w:rPr>
              <w:t xml:space="preserve">bject or </w:t>
            </w:r>
            <w:r w:rsidR="00C2203D">
              <w:rPr>
                <w:rFonts w:cstheme="minorHAnsi"/>
                <w:b/>
              </w:rPr>
              <w:t>s</w:t>
            </w:r>
            <w:r>
              <w:rPr>
                <w:rFonts w:cstheme="minorHAnsi"/>
                <w:b/>
              </w:rPr>
              <w:t xml:space="preserve">ubstance </w:t>
            </w:r>
            <w:r w:rsidR="00C2203D">
              <w:rPr>
                <w:rFonts w:cstheme="minorHAnsi"/>
                <w:b/>
              </w:rPr>
              <w:t>caused the injury or illness</w:t>
            </w:r>
            <w:r w:rsidRPr="002935F9">
              <w:rPr>
                <w:rFonts w:cstheme="minorHAnsi"/>
                <w:b/>
              </w:rPr>
              <w:t>?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6545C662" w14:textId="572CAF67" w:rsidR="005F04CA" w:rsidRPr="00D56F83" w:rsidRDefault="005F04CA" w:rsidP="009878E5">
            <w:pPr>
              <w:rPr>
                <w:rFonts w:cstheme="minorHAnsi"/>
              </w:rPr>
            </w:pPr>
          </w:p>
        </w:tc>
      </w:tr>
      <w:tr w:rsidR="0044630A" w:rsidRPr="00203B7D" w14:paraId="090AA309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60F059C" w14:textId="62CE500F" w:rsidR="0044630A" w:rsidRDefault="0044630A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Suggested </w:t>
            </w:r>
            <w:r w:rsidR="00905144">
              <w:rPr>
                <w:rFonts w:cstheme="minorHAnsi"/>
                <w:b/>
              </w:rPr>
              <w:t xml:space="preserve">Immediate </w:t>
            </w:r>
            <w:r>
              <w:rPr>
                <w:rFonts w:cstheme="minorHAnsi"/>
                <w:b/>
              </w:rPr>
              <w:t>Corrective Actions</w:t>
            </w:r>
            <w:r w:rsidR="00AF0339">
              <w:rPr>
                <w:rFonts w:cstheme="minorHAnsi"/>
                <w:b/>
              </w:rPr>
              <w:t xml:space="preserve"> taken</w:t>
            </w:r>
            <w:r>
              <w:rPr>
                <w:rFonts w:cstheme="minorHAnsi"/>
                <w:b/>
              </w:rPr>
              <w:t>:</w:t>
            </w:r>
          </w:p>
          <w:p w14:paraId="0A7E03A5" w14:textId="4FB8D1A4" w:rsidR="00AF0339" w:rsidRDefault="00AF033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List all other corrective actions: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55E159DE" w14:textId="737A5941" w:rsidR="0044630A" w:rsidRPr="0020262B" w:rsidRDefault="00905144" w:rsidP="009878E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(Example: First aid provided, area secured, equipment removed, hazard corrected)</w:t>
            </w:r>
          </w:p>
          <w:p w14:paraId="2BF5B7FF" w14:textId="77777777" w:rsidR="00905144" w:rsidRDefault="00905144" w:rsidP="009878E5">
            <w:pPr>
              <w:rPr>
                <w:rFonts w:cstheme="minorHAnsi"/>
              </w:rPr>
            </w:pPr>
          </w:p>
          <w:p w14:paraId="477BBB52" w14:textId="77777777" w:rsidR="00905144" w:rsidRDefault="00905144" w:rsidP="009878E5">
            <w:pPr>
              <w:rPr>
                <w:rFonts w:cstheme="minorHAnsi"/>
              </w:rPr>
            </w:pPr>
          </w:p>
          <w:p w14:paraId="7C9A03BB" w14:textId="77777777" w:rsidR="00905144" w:rsidRDefault="00905144" w:rsidP="009878E5">
            <w:pPr>
              <w:rPr>
                <w:rFonts w:cstheme="minorHAnsi"/>
              </w:rPr>
            </w:pPr>
          </w:p>
          <w:p w14:paraId="06FEC03E" w14:textId="77777777" w:rsidR="00905144" w:rsidRDefault="00905144" w:rsidP="009878E5">
            <w:pPr>
              <w:rPr>
                <w:rFonts w:cstheme="minorHAnsi"/>
              </w:rPr>
            </w:pPr>
          </w:p>
          <w:p w14:paraId="61520966" w14:textId="77777777" w:rsidR="00905144" w:rsidRDefault="00905144" w:rsidP="009878E5">
            <w:pPr>
              <w:rPr>
                <w:rFonts w:cstheme="minorHAnsi"/>
              </w:rPr>
            </w:pPr>
          </w:p>
          <w:p w14:paraId="1F5E8B17" w14:textId="118EFDAB" w:rsidR="00905144" w:rsidRPr="00D56F83" w:rsidRDefault="00905144" w:rsidP="009878E5">
            <w:pPr>
              <w:rPr>
                <w:rFonts w:cstheme="minorHAnsi"/>
              </w:rPr>
            </w:pPr>
          </w:p>
        </w:tc>
      </w:tr>
      <w:tr w:rsidR="00AF0339" w:rsidRPr="00203B7D" w14:paraId="7263C552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BC02714" w14:textId="77777777" w:rsidR="00AF0339" w:rsidRDefault="00AF033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Training verification:</w:t>
            </w:r>
          </w:p>
          <w:p w14:paraId="4D69894B" w14:textId="2F3863F4" w:rsidR="00AF0339" w:rsidRDefault="00AF033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Required?</w:t>
            </w:r>
          </w:p>
        </w:tc>
        <w:tc>
          <w:tcPr>
            <w:tcW w:w="8105" w:type="dxa"/>
            <w:gridSpan w:val="3"/>
            <w:vMerge w:val="restart"/>
            <w:tcMar>
              <w:left w:w="43" w:type="dxa"/>
              <w:right w:w="43" w:type="dxa"/>
            </w:tcMar>
            <w:vAlign w:val="center"/>
          </w:tcPr>
          <w:p w14:paraId="64C4F123" w14:textId="1EC4F77A" w:rsidR="00AF0339" w:rsidRPr="00D56F83" w:rsidRDefault="00AF0339" w:rsidP="009878E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Yes  </w:t>
            </w:r>
            <w:r w:rsidR="00F5574B">
              <w:rPr>
                <w:rFonts w:cstheme="minorHAnsi"/>
                <w:b/>
              </w:rPr>
              <w:t xml:space="preserve">  </w:t>
            </w:r>
            <w:sdt>
              <w:sdtPr>
                <w:rPr>
                  <w:rFonts w:cstheme="minorHAnsi"/>
                  <w:b/>
                </w:rPr>
                <w:id w:val="-64280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74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            No  </w:t>
            </w:r>
            <w:r w:rsidR="00F5574B">
              <w:rPr>
                <w:rFonts w:cstheme="minorHAnsi"/>
                <w:b/>
              </w:rPr>
              <w:t xml:space="preserve">  </w:t>
            </w:r>
            <w:sdt>
              <w:sdtPr>
                <w:rPr>
                  <w:rFonts w:cstheme="minorHAnsi"/>
                  <w:b/>
                </w:rPr>
                <w:id w:val="-4868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74B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AF0339" w:rsidRPr="00203B7D" w14:paraId="3E91007C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DE194B5" w14:textId="215F4F80" w:rsidR="00AF0339" w:rsidRDefault="00AF0339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If </w:t>
            </w:r>
            <w:r w:rsidR="008418B7">
              <w:rPr>
                <w:rFonts w:cstheme="minorHAnsi"/>
                <w:b/>
              </w:rPr>
              <w:t>y</w:t>
            </w:r>
            <w:r>
              <w:rPr>
                <w:rFonts w:cstheme="minorHAnsi"/>
                <w:b/>
              </w:rPr>
              <w:t>es, then please list what was the required training and if completed?</w:t>
            </w:r>
          </w:p>
        </w:tc>
        <w:tc>
          <w:tcPr>
            <w:tcW w:w="8105" w:type="dxa"/>
            <w:gridSpan w:val="3"/>
            <w:vMerge/>
            <w:tcMar>
              <w:left w:w="43" w:type="dxa"/>
              <w:right w:w="43" w:type="dxa"/>
            </w:tcMar>
            <w:vAlign w:val="center"/>
          </w:tcPr>
          <w:p w14:paraId="22129954" w14:textId="77777777" w:rsidR="00AF0339" w:rsidRDefault="00AF0339" w:rsidP="009878E5">
            <w:pPr>
              <w:rPr>
                <w:rFonts w:cstheme="minorHAnsi"/>
                <w:noProof/>
              </w:rPr>
            </w:pPr>
          </w:p>
        </w:tc>
      </w:tr>
    </w:tbl>
    <w:p w14:paraId="279F82E9" w14:textId="77777777" w:rsidR="00905144" w:rsidRDefault="00905144">
      <w:pPr>
        <w:rPr>
          <w:sz w:val="12"/>
          <w:szCs w:val="12"/>
        </w:rPr>
      </w:pPr>
    </w:p>
    <w:p w14:paraId="2A18F90D" w14:textId="77777777" w:rsidR="00F74BC8" w:rsidRDefault="00F74BC8">
      <w:pPr>
        <w:rPr>
          <w:sz w:val="12"/>
          <w:szCs w:val="12"/>
        </w:rPr>
      </w:pPr>
    </w:p>
    <w:tbl>
      <w:tblPr>
        <w:tblStyle w:val="TableGrid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701"/>
        <w:gridCol w:w="2702"/>
        <w:gridCol w:w="2702"/>
      </w:tblGrid>
      <w:tr w:rsidR="00F74BC8" w:rsidRPr="00005449" w14:paraId="63DB4BDD" w14:textId="77777777" w:rsidTr="00044FA0">
        <w:trPr>
          <w:trHeight w:val="288"/>
          <w:jc w:val="center"/>
        </w:trPr>
        <w:tc>
          <w:tcPr>
            <w:tcW w:w="10800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118985B6" w14:textId="5825FF80" w:rsidR="00F74BC8" w:rsidRPr="00005449" w:rsidRDefault="00F74BC8" w:rsidP="00044FA0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5. Witness Information</w:t>
            </w:r>
            <w:r w:rsidR="008418B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:                                                                                                                        </w:t>
            </w:r>
            <w:r w:rsidR="008418B7" w:rsidRPr="008418B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No Witnesses </w:t>
            </w:r>
            <w:sdt>
              <w:sdtPr>
                <w:rPr>
                  <w:rFonts w:cstheme="minorHAnsi"/>
                  <w:b/>
                  <w:bCs/>
                  <w:color w:val="FFFFFF" w:themeColor="background1"/>
                </w:rPr>
                <w:id w:val="-35774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4B">
                  <w:rPr>
                    <w:rFonts w:ascii="MS Gothic" w:eastAsia="MS Gothic" w:hAnsi="MS Gothic" w:cstheme="minorHAnsi" w:hint="eastAsia"/>
                    <w:b/>
                    <w:bCs/>
                    <w:color w:val="FFFFFF" w:themeColor="background1"/>
                  </w:rPr>
                  <w:t>☐</w:t>
                </w:r>
              </w:sdtContent>
            </w:sdt>
          </w:p>
        </w:tc>
      </w:tr>
      <w:tr w:rsidR="00F74BC8" w:rsidRPr="006850F6" w14:paraId="50CEE910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EFA58B1" w14:textId="640E1497" w:rsidR="00F74BC8" w:rsidRPr="006850F6" w:rsidRDefault="00905144" w:rsidP="00044FA0">
            <w:pPr>
              <w:rPr>
                <w:rFonts w:cstheme="minorHAnsi"/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701" w:type="dxa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15295E5D" w14:textId="77777777" w:rsidR="00F74BC8" w:rsidRPr="006850F6" w:rsidRDefault="00F74BC8" w:rsidP="00044FA0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6F15C42A" w14:textId="2BDDC97D" w:rsidR="00F74BC8" w:rsidRPr="00A72233" w:rsidRDefault="00905144" w:rsidP="00044FA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Department:</w:t>
            </w:r>
          </w:p>
        </w:tc>
        <w:tc>
          <w:tcPr>
            <w:tcW w:w="2702" w:type="dxa"/>
            <w:vAlign w:val="center"/>
          </w:tcPr>
          <w:p w14:paraId="311369CF" w14:textId="77777777" w:rsidR="00F74BC8" w:rsidRPr="006850F6" w:rsidRDefault="00F74BC8" w:rsidP="00044FA0">
            <w:pPr>
              <w:rPr>
                <w:rFonts w:cstheme="minorHAnsi"/>
              </w:rPr>
            </w:pPr>
          </w:p>
        </w:tc>
      </w:tr>
      <w:tr w:rsidR="00F74BC8" w:rsidRPr="00D56F83" w14:paraId="4E4D56CD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CCFF3DD" w14:textId="1F7FDE1A" w:rsidR="00F74BC8" w:rsidRPr="006850F6" w:rsidRDefault="00905144" w:rsidP="00044FA0">
            <w:pPr>
              <w:rPr>
                <w:rFonts w:cstheme="minorHAnsi"/>
                <w:b/>
              </w:rPr>
            </w:pPr>
            <w:r>
              <w:rPr>
                <w:b/>
              </w:rPr>
              <w:t>Contact Information: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40CB3216" w14:textId="77777777" w:rsidR="00F74BC8" w:rsidRPr="00D56F83" w:rsidRDefault="00F74BC8" w:rsidP="00044FA0">
            <w:pPr>
              <w:rPr>
                <w:rFonts w:cstheme="minorHAnsi"/>
              </w:rPr>
            </w:pPr>
          </w:p>
        </w:tc>
      </w:tr>
      <w:tr w:rsidR="00905144" w:rsidRPr="00D56F83" w14:paraId="17EA4943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846C2AD" w14:textId="60891225" w:rsidR="00905144" w:rsidRDefault="00905144" w:rsidP="00044FA0">
            <w:pPr>
              <w:rPr>
                <w:b/>
              </w:rPr>
            </w:pPr>
            <w:r>
              <w:rPr>
                <w:b/>
              </w:rPr>
              <w:t>Statement: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7DA75810" w14:textId="05CAF182" w:rsidR="00905144" w:rsidRPr="00D56F83" w:rsidRDefault="00905144" w:rsidP="00044FA0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</w:tc>
      </w:tr>
      <w:tr w:rsidR="00905144" w:rsidRPr="006850F6" w14:paraId="6B860960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431835A" w14:textId="77777777" w:rsidR="00905144" w:rsidRPr="006850F6" w:rsidRDefault="00905144" w:rsidP="00044FA0">
            <w:pPr>
              <w:rPr>
                <w:rFonts w:cstheme="minorHAnsi"/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2701" w:type="dxa"/>
            <w:shd w:val="clear" w:color="auto" w:fill="FFFFFF" w:themeFill="background1"/>
            <w:tcMar>
              <w:left w:w="43" w:type="dxa"/>
              <w:right w:w="43" w:type="dxa"/>
            </w:tcMar>
            <w:vAlign w:val="center"/>
          </w:tcPr>
          <w:p w14:paraId="0A8905F7" w14:textId="77777777" w:rsidR="00905144" w:rsidRPr="006850F6" w:rsidRDefault="00905144" w:rsidP="00044FA0">
            <w:pPr>
              <w:rPr>
                <w:rFonts w:cstheme="minorHAnsi"/>
              </w:rPr>
            </w:pP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45B68848" w14:textId="77777777" w:rsidR="00905144" w:rsidRPr="00A72233" w:rsidRDefault="00905144" w:rsidP="00044FA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Department:</w:t>
            </w:r>
          </w:p>
        </w:tc>
        <w:tc>
          <w:tcPr>
            <w:tcW w:w="2702" w:type="dxa"/>
            <w:vAlign w:val="center"/>
          </w:tcPr>
          <w:p w14:paraId="06970ACD" w14:textId="77777777" w:rsidR="00905144" w:rsidRPr="006850F6" w:rsidRDefault="00905144" w:rsidP="00044FA0">
            <w:pPr>
              <w:rPr>
                <w:rFonts w:cstheme="minorHAnsi"/>
              </w:rPr>
            </w:pPr>
          </w:p>
        </w:tc>
      </w:tr>
      <w:tr w:rsidR="00905144" w:rsidRPr="00D56F83" w14:paraId="44CE1CD9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0229CD7" w14:textId="77777777" w:rsidR="00905144" w:rsidRPr="006850F6" w:rsidRDefault="00905144" w:rsidP="00044FA0">
            <w:pPr>
              <w:rPr>
                <w:rFonts w:cstheme="minorHAnsi"/>
                <w:b/>
              </w:rPr>
            </w:pPr>
            <w:r>
              <w:rPr>
                <w:b/>
              </w:rPr>
              <w:t>Contact Information: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1AE7AC6A" w14:textId="77777777" w:rsidR="00905144" w:rsidRPr="00D56F83" w:rsidRDefault="00905144" w:rsidP="00044FA0">
            <w:pPr>
              <w:rPr>
                <w:rFonts w:cstheme="minorHAnsi"/>
              </w:rPr>
            </w:pPr>
          </w:p>
        </w:tc>
      </w:tr>
      <w:tr w:rsidR="00905144" w:rsidRPr="00D56F83" w14:paraId="2D2DE2ED" w14:textId="77777777" w:rsidTr="00044FA0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2358F78" w14:textId="77777777" w:rsidR="00905144" w:rsidRDefault="00905144" w:rsidP="00044FA0">
            <w:pPr>
              <w:rPr>
                <w:b/>
              </w:rPr>
            </w:pPr>
            <w:r>
              <w:rPr>
                <w:b/>
              </w:rPr>
              <w:t>Statement:</w:t>
            </w:r>
          </w:p>
        </w:tc>
        <w:tc>
          <w:tcPr>
            <w:tcW w:w="8105" w:type="dxa"/>
            <w:gridSpan w:val="3"/>
            <w:tcMar>
              <w:left w:w="43" w:type="dxa"/>
              <w:right w:w="43" w:type="dxa"/>
            </w:tcMar>
            <w:vAlign w:val="center"/>
          </w:tcPr>
          <w:p w14:paraId="4BCDB1E1" w14:textId="1D5B9798" w:rsidR="00905144" w:rsidRPr="00D56F83" w:rsidRDefault="00905144" w:rsidP="00044FA0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br/>
            </w:r>
          </w:p>
        </w:tc>
      </w:tr>
    </w:tbl>
    <w:p w14:paraId="379E74C0" w14:textId="77777777" w:rsidR="00F74BC8" w:rsidRDefault="00F74BC8">
      <w:pPr>
        <w:rPr>
          <w:sz w:val="12"/>
          <w:szCs w:val="12"/>
        </w:rPr>
      </w:pPr>
    </w:p>
    <w:p w14:paraId="084F86B9" w14:textId="77777777" w:rsidR="005F04CA" w:rsidRDefault="005F04CA">
      <w:pPr>
        <w:rPr>
          <w:sz w:val="12"/>
          <w:szCs w:val="12"/>
        </w:rPr>
      </w:pPr>
    </w:p>
    <w:p w14:paraId="5DD2284A" w14:textId="77777777" w:rsidR="007D52D9" w:rsidRPr="00005449" w:rsidRDefault="007D52D9">
      <w:pPr>
        <w:rPr>
          <w:sz w:val="12"/>
          <w:szCs w:val="12"/>
        </w:rPr>
      </w:pPr>
    </w:p>
    <w:tbl>
      <w:tblPr>
        <w:tblStyle w:val="TableGrid"/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260"/>
        <w:gridCol w:w="2790"/>
        <w:gridCol w:w="1260"/>
        <w:gridCol w:w="2795"/>
      </w:tblGrid>
      <w:tr w:rsidR="002935F9" w:rsidRPr="00203B7D" w14:paraId="5B978902" w14:textId="77777777" w:rsidTr="00254E7B">
        <w:trPr>
          <w:trHeight w:val="288"/>
          <w:jc w:val="center"/>
        </w:trPr>
        <w:tc>
          <w:tcPr>
            <w:tcW w:w="10800" w:type="dxa"/>
            <w:gridSpan w:val="5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17420A73" w14:textId="02B98F12" w:rsidR="002935F9" w:rsidRPr="00005449" w:rsidRDefault="00F74BC8" w:rsidP="009878E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6</w:t>
            </w:r>
            <w:r w:rsidR="002935F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2935F9" w:rsidRPr="002935F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Contributing Factors and Root Cause</w:t>
            </w:r>
            <w:r w:rsidR="00596F1E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Analysis</w:t>
            </w:r>
          </w:p>
        </w:tc>
      </w:tr>
      <w:tr w:rsidR="002935F9" w:rsidRPr="00203B7D" w14:paraId="16966A7A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B67267F" w14:textId="5DB7265B" w:rsidR="00596F1E" w:rsidRDefault="00596F1E" w:rsidP="009878E5">
            <w:pPr>
              <w:rPr>
                <w:b/>
              </w:rPr>
            </w:pPr>
            <w:r>
              <w:rPr>
                <w:b/>
              </w:rPr>
              <w:t>Failure</w:t>
            </w:r>
            <w:r w:rsidR="00BD1ACD">
              <w:rPr>
                <w:b/>
              </w:rPr>
              <w:t>/Direct Cause</w:t>
            </w:r>
            <w:r>
              <w:rPr>
                <w:b/>
              </w:rPr>
              <w:t>:</w:t>
            </w:r>
          </w:p>
          <w:p w14:paraId="5F700A82" w14:textId="09763558" w:rsidR="00596F1E" w:rsidRPr="00596F1E" w:rsidRDefault="00596F1E" w:rsidP="009878E5">
            <w:pPr>
              <w:rPr>
                <w:rFonts w:cstheme="minorHAnsi"/>
                <w:bCs/>
              </w:rPr>
            </w:pPr>
            <w:r w:rsidRPr="00596F1E">
              <w:rPr>
                <w:bCs/>
              </w:rPr>
              <w:t>(What caused the injury)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6147170E" w14:textId="77777777" w:rsidR="002935F9" w:rsidRDefault="002935F9" w:rsidP="009878E5">
            <w:pPr>
              <w:rPr>
                <w:rFonts w:cstheme="minorHAnsi"/>
              </w:rPr>
            </w:pPr>
          </w:p>
          <w:p w14:paraId="6A06812C" w14:textId="4D8FF69B" w:rsidR="00B2017E" w:rsidRPr="006850F6" w:rsidRDefault="00B2017E" w:rsidP="009F4040">
            <w:pPr>
              <w:rPr>
                <w:rFonts w:cstheme="minorHAnsi"/>
              </w:rPr>
            </w:pPr>
          </w:p>
        </w:tc>
      </w:tr>
      <w:tr w:rsidR="00596F1E" w:rsidRPr="00203B7D" w14:paraId="2EE89786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3261076" w14:textId="30CCC7E6" w:rsidR="00596F1E" w:rsidRPr="00596F1E" w:rsidRDefault="00596F1E" w:rsidP="00596F1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>
              <w:rPr>
                <w:b/>
              </w:rPr>
              <w:t>Why</w:t>
            </w:r>
            <w:r w:rsidR="002319D9">
              <w:rPr>
                <w:b/>
              </w:rPr>
              <w:t>?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5652508A" w14:textId="77777777" w:rsidR="00B2017E" w:rsidRPr="006850F6" w:rsidRDefault="00B2017E" w:rsidP="009F4040">
            <w:pPr>
              <w:rPr>
                <w:rFonts w:cstheme="minorHAnsi"/>
              </w:rPr>
            </w:pPr>
          </w:p>
        </w:tc>
      </w:tr>
      <w:tr w:rsidR="00596F1E" w:rsidRPr="00203B7D" w14:paraId="0D78955F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4DC459A9" w14:textId="3B1D99D9" w:rsidR="00596F1E" w:rsidRPr="00596F1E" w:rsidRDefault="00596F1E" w:rsidP="00596F1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>
              <w:rPr>
                <w:b/>
              </w:rPr>
              <w:t>Why?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00B07B58" w14:textId="1CA84C58" w:rsidR="00B2017E" w:rsidRPr="006850F6" w:rsidRDefault="00B2017E" w:rsidP="009878E5">
            <w:pPr>
              <w:rPr>
                <w:rFonts w:cstheme="minorHAnsi"/>
              </w:rPr>
            </w:pPr>
          </w:p>
        </w:tc>
      </w:tr>
      <w:tr w:rsidR="00596F1E" w:rsidRPr="00203B7D" w14:paraId="3621E2E9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E734716" w14:textId="79A3E4C2" w:rsidR="00596F1E" w:rsidRPr="00596F1E" w:rsidRDefault="00596F1E" w:rsidP="00596F1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>
              <w:rPr>
                <w:b/>
              </w:rPr>
              <w:t>Why?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342F396E" w14:textId="77777777" w:rsidR="00B2017E" w:rsidRDefault="00B2017E" w:rsidP="009878E5">
            <w:pPr>
              <w:rPr>
                <w:rFonts w:cstheme="minorHAnsi"/>
              </w:rPr>
            </w:pPr>
          </w:p>
          <w:p w14:paraId="277B0956" w14:textId="77777777" w:rsidR="00B2017E" w:rsidRPr="006850F6" w:rsidRDefault="00B2017E" w:rsidP="009878E5">
            <w:pPr>
              <w:rPr>
                <w:rFonts w:cstheme="minorHAnsi"/>
              </w:rPr>
            </w:pPr>
          </w:p>
        </w:tc>
      </w:tr>
      <w:tr w:rsidR="00596F1E" w:rsidRPr="00203B7D" w14:paraId="316A49C0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C328E3B" w14:textId="1F8BD8E5" w:rsidR="00596F1E" w:rsidRPr="00596F1E" w:rsidRDefault="00596F1E" w:rsidP="00596F1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>
              <w:rPr>
                <w:b/>
              </w:rPr>
              <w:t>Why?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7A873E34" w14:textId="77777777" w:rsidR="00B2017E" w:rsidRPr="006850F6" w:rsidRDefault="00B2017E" w:rsidP="009878E5">
            <w:pPr>
              <w:rPr>
                <w:rFonts w:cstheme="minorHAnsi"/>
              </w:rPr>
            </w:pPr>
          </w:p>
        </w:tc>
      </w:tr>
      <w:tr w:rsidR="00596F1E" w:rsidRPr="00203B7D" w14:paraId="48D319D8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7467AE4A" w14:textId="530C8AC1" w:rsidR="00596F1E" w:rsidRPr="00596F1E" w:rsidRDefault="00596F1E" w:rsidP="00596F1E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>
              <w:rPr>
                <w:b/>
              </w:rPr>
              <w:t>Why?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5985A9FD" w14:textId="77777777" w:rsidR="00B2017E" w:rsidRDefault="00B2017E" w:rsidP="009878E5">
            <w:pPr>
              <w:rPr>
                <w:rFonts w:cstheme="minorHAnsi"/>
              </w:rPr>
            </w:pPr>
          </w:p>
          <w:p w14:paraId="48964B49" w14:textId="77777777" w:rsidR="00B2017E" w:rsidRPr="006850F6" w:rsidRDefault="00B2017E" w:rsidP="009878E5">
            <w:pPr>
              <w:rPr>
                <w:rFonts w:cstheme="minorHAnsi"/>
              </w:rPr>
            </w:pPr>
          </w:p>
        </w:tc>
      </w:tr>
      <w:tr w:rsidR="002935F9" w:rsidRPr="00203B7D" w14:paraId="519A388B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089E014C" w14:textId="77777777" w:rsidR="002935F9" w:rsidRDefault="002935F9" w:rsidP="009878E5">
            <w:pPr>
              <w:rPr>
                <w:b/>
              </w:rPr>
            </w:pPr>
            <w:r>
              <w:rPr>
                <w:b/>
              </w:rPr>
              <w:t>Root Cause(s):</w:t>
            </w:r>
          </w:p>
          <w:p w14:paraId="237F769B" w14:textId="1DDE97B0" w:rsidR="00596F1E" w:rsidRPr="00B2017E" w:rsidRDefault="00596F1E" w:rsidP="009878E5">
            <w:pPr>
              <w:rPr>
                <w:rFonts w:cstheme="minorHAnsi"/>
                <w:bCs/>
              </w:rPr>
            </w:pPr>
            <w:r w:rsidRPr="00B2017E">
              <w:rPr>
                <w:bCs/>
              </w:rPr>
              <w:t>(</w:t>
            </w:r>
            <w:r w:rsidR="005B38CB">
              <w:rPr>
                <w:bCs/>
              </w:rPr>
              <w:t>What a</w:t>
            </w:r>
            <w:r w:rsidRPr="00B2017E">
              <w:rPr>
                <w:bCs/>
              </w:rPr>
              <w:t>llowed the failure to occur</w:t>
            </w:r>
            <w:r w:rsidR="00384A37">
              <w:rPr>
                <w:bCs/>
              </w:rPr>
              <w:t>?</w:t>
            </w:r>
            <w:r w:rsidR="00B2017E">
              <w:rPr>
                <w:bCs/>
              </w:rPr>
              <w:t xml:space="preserve"> </w:t>
            </w:r>
            <w:r w:rsidR="00384A37">
              <w:rPr>
                <w:bCs/>
              </w:rPr>
              <w:t>M</w:t>
            </w:r>
            <w:r w:rsidR="00B2017E">
              <w:rPr>
                <w:bCs/>
              </w:rPr>
              <w:t xml:space="preserve">ay be </w:t>
            </w:r>
            <w:r w:rsidR="00384A37">
              <w:rPr>
                <w:bCs/>
              </w:rPr>
              <w:t>multiple</w:t>
            </w:r>
            <w:r w:rsidR="00B2017E">
              <w:rPr>
                <w:bCs/>
              </w:rPr>
              <w:t>)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6BF5D932" w14:textId="7F858031" w:rsidR="00B2017E" w:rsidRPr="0088204E" w:rsidRDefault="00B2017E" w:rsidP="009F4040">
            <w:pPr>
              <w:pStyle w:val="ListParagraph"/>
              <w:ind w:left="402"/>
              <w:rPr>
                <w:rFonts w:cstheme="minorHAnsi"/>
              </w:rPr>
            </w:pPr>
          </w:p>
        </w:tc>
      </w:tr>
      <w:tr w:rsidR="002935F9" w:rsidRPr="00203B7D" w14:paraId="6F5A8DBC" w14:textId="77777777" w:rsidTr="00254E7B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1A9014BD" w14:textId="12B7FD78" w:rsidR="00C14E16" w:rsidRDefault="00BD1ACD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Potential </w:t>
            </w:r>
            <w:r w:rsidR="00C14E16">
              <w:rPr>
                <w:rFonts w:cstheme="minorHAnsi"/>
                <w:b/>
              </w:rPr>
              <w:t>Contributing Factors</w:t>
            </w:r>
            <w:r w:rsidR="002935F9">
              <w:rPr>
                <w:rFonts w:cstheme="minorHAnsi"/>
                <w:b/>
              </w:rPr>
              <w:t>:</w:t>
            </w:r>
          </w:p>
          <w:p w14:paraId="2477FD32" w14:textId="72DADB8E" w:rsidR="003B2613" w:rsidRPr="002319D9" w:rsidRDefault="002D4305" w:rsidP="009878E5">
            <w:pPr>
              <w:rPr>
                <w:rFonts w:cstheme="minorHAnsi"/>
                <w:bCs/>
              </w:rPr>
            </w:pPr>
            <w:r w:rsidRPr="002319D9">
              <w:rPr>
                <w:rFonts w:cstheme="minorHAnsi"/>
                <w:bCs/>
              </w:rPr>
              <w:t>(</w:t>
            </w:r>
            <w:r w:rsidR="00384A37">
              <w:rPr>
                <w:rFonts w:cstheme="minorHAnsi"/>
                <w:bCs/>
              </w:rPr>
              <w:t xml:space="preserve">See Section </w:t>
            </w:r>
            <w:r w:rsidR="00FF1E9A">
              <w:rPr>
                <w:rFonts w:cstheme="minorHAnsi"/>
                <w:bCs/>
              </w:rPr>
              <w:t>9</w:t>
            </w:r>
            <w:r w:rsidRPr="002319D9">
              <w:rPr>
                <w:rFonts w:cstheme="minorHAnsi"/>
                <w:bCs/>
              </w:rPr>
              <w:t>)</w:t>
            </w:r>
          </w:p>
        </w:tc>
        <w:tc>
          <w:tcPr>
            <w:tcW w:w="8105" w:type="dxa"/>
            <w:gridSpan w:val="4"/>
            <w:tcMar>
              <w:left w:w="43" w:type="dxa"/>
              <w:right w:w="43" w:type="dxa"/>
            </w:tcMar>
            <w:vAlign w:val="center"/>
          </w:tcPr>
          <w:p w14:paraId="2A3932B2" w14:textId="1D5F04C6" w:rsidR="00DD7CFA" w:rsidRPr="00DD7CFA" w:rsidRDefault="00DD7CFA" w:rsidP="009F4040">
            <w:pPr>
              <w:pStyle w:val="ListParagraph"/>
              <w:rPr>
                <w:rFonts w:cstheme="minorHAnsi"/>
              </w:rPr>
            </w:pPr>
          </w:p>
        </w:tc>
      </w:tr>
      <w:tr w:rsidR="00E82CFD" w:rsidRPr="00203B7D" w14:paraId="5A2CE04D" w14:textId="77777777" w:rsidTr="00384A37">
        <w:trPr>
          <w:trHeight w:val="576"/>
          <w:jc w:val="center"/>
        </w:trPr>
        <w:tc>
          <w:tcPr>
            <w:tcW w:w="269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8200894" w14:textId="77777777" w:rsidR="00E82CFD" w:rsidRDefault="00E82CFD" w:rsidP="009878E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Risk Assessment:</w:t>
            </w:r>
          </w:p>
          <w:p w14:paraId="37F1A27E" w14:textId="38E39FCD" w:rsidR="00E82CFD" w:rsidRPr="002319D9" w:rsidRDefault="00E82CFD" w:rsidP="009878E5">
            <w:pPr>
              <w:rPr>
                <w:rFonts w:cstheme="minorHAnsi"/>
                <w:bCs/>
              </w:rPr>
            </w:pPr>
            <w:r w:rsidRPr="002319D9">
              <w:rPr>
                <w:rFonts w:cstheme="minorHAnsi"/>
                <w:bCs/>
              </w:rPr>
              <w:t>(Risk of recurrence if no action taken)</w:t>
            </w:r>
          </w:p>
        </w:tc>
        <w:tc>
          <w:tcPr>
            <w:tcW w:w="1260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5EBF11B7" w14:textId="4DFB4047" w:rsidR="00E82CFD" w:rsidRPr="00E82CFD" w:rsidRDefault="00E82CFD" w:rsidP="009878E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Potential Severity:</w:t>
            </w:r>
            <w:r w:rsidRPr="00E82CFD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34385FBB" w14:textId="379BB8F8" w:rsidR="00E82CFD" w:rsidRPr="00E82CFD" w:rsidRDefault="00E82CFD" w:rsidP="009878E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1BD58F4" w14:textId="4A413045" w:rsidR="00E82CFD" w:rsidRPr="00E82CFD" w:rsidRDefault="00E82CFD" w:rsidP="009878E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Potential Likelihood:</w:t>
            </w:r>
          </w:p>
        </w:tc>
        <w:tc>
          <w:tcPr>
            <w:tcW w:w="2795" w:type="dxa"/>
            <w:vAlign w:val="center"/>
          </w:tcPr>
          <w:p w14:paraId="4BF391CA" w14:textId="6C13E61F" w:rsidR="00E82CFD" w:rsidRPr="00E82CFD" w:rsidRDefault="00E82CFD" w:rsidP="009878E5">
            <w:pPr>
              <w:rPr>
                <w:rFonts w:cstheme="minorHAnsi"/>
                <w:b/>
                <w:bCs/>
              </w:rPr>
            </w:pPr>
          </w:p>
        </w:tc>
      </w:tr>
      <w:tr w:rsidR="00E82CFD" w:rsidRPr="00203B7D" w14:paraId="04FD0047" w14:textId="77777777" w:rsidTr="00E82CFD">
        <w:trPr>
          <w:trHeight w:val="576"/>
          <w:jc w:val="center"/>
        </w:trPr>
        <w:tc>
          <w:tcPr>
            <w:tcW w:w="10800" w:type="dxa"/>
            <w:gridSpan w:val="5"/>
            <w:vAlign w:val="center"/>
          </w:tcPr>
          <w:p w14:paraId="7016E02C" w14:textId="0226A8E8" w:rsidR="00E82CFD" w:rsidRDefault="00384A37" w:rsidP="009878E5">
            <w:pPr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202A6C34" wp14:editId="1685C8E8">
                  <wp:extent cx="2946400" cy="1658003"/>
                  <wp:effectExtent l="0" t="0" r="6350" b="0"/>
                  <wp:docPr id="65" name="Picture 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0D54AC-1A8A-419D-A9CA-8D35024416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4">
                            <a:extLst>
                              <a:ext uri="{FF2B5EF4-FFF2-40B4-BE49-F238E27FC236}">
                                <a16:creationId xmlns:a16="http://schemas.microsoft.com/office/drawing/2014/main" id="{7E0D54AC-1A8A-419D-A9CA-8D35024416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520" cy="167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82CF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508E2" wp14:editId="4F4AC3C1">
                      <wp:simplePos x="0" y="0"/>
                      <wp:positionH relativeFrom="column">
                        <wp:posOffset>3646170</wp:posOffset>
                      </wp:positionH>
                      <wp:positionV relativeFrom="paragraph">
                        <wp:posOffset>508000</wp:posOffset>
                      </wp:positionV>
                      <wp:extent cx="2217420" cy="609600"/>
                      <wp:effectExtent l="0" t="0" r="11430" b="19050"/>
                      <wp:wrapNone/>
                      <wp:docPr id="131761175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742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E7165F" w14:textId="7FDE229E" w:rsidR="00E82CFD" w:rsidRDefault="00E82CF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82CF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Overall Risk Rating:</w:t>
                                  </w:r>
                                </w:p>
                                <w:p w14:paraId="283EDBDB" w14:textId="77777777" w:rsidR="00F5574B" w:rsidRPr="00E82CFD" w:rsidRDefault="00F5574B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2508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87.1pt;margin-top:40pt;width:174.6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" fillcolor="#f2f2f2 [3052]" strokeweight="1pt">
                      <v:textbox>
                        <w:txbxContent>
                          <w:p w14:paraId="30E7165F" w14:textId="7FDE229E" w:rsidR="00E82CFD" w:rsidRDefault="00E82CF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82C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Overall Risk Rating:</w:t>
                            </w:r>
                          </w:p>
                          <w:p w14:paraId="283EDBDB" w14:textId="77777777" w:rsidR="00F5574B" w:rsidRPr="00E82CFD" w:rsidRDefault="00F557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70238" w14:textId="41AE9208" w:rsidR="00384A37" w:rsidRPr="00D56F83" w:rsidRDefault="00384A37" w:rsidP="009878E5">
            <w:pPr>
              <w:rPr>
                <w:rFonts w:cstheme="minorHAnsi"/>
              </w:rPr>
            </w:pPr>
          </w:p>
        </w:tc>
      </w:tr>
    </w:tbl>
    <w:p w14:paraId="151D2C21" w14:textId="0236C85C" w:rsidR="00005449" w:rsidRDefault="00005449">
      <w:pPr>
        <w:rPr>
          <w:sz w:val="12"/>
          <w:szCs w:val="12"/>
        </w:rPr>
      </w:pPr>
    </w:p>
    <w:tbl>
      <w:tblPr>
        <w:tblStyle w:val="TableGrid"/>
        <w:tblW w:w="10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476"/>
        <w:gridCol w:w="1322"/>
        <w:gridCol w:w="1901"/>
        <w:gridCol w:w="1423"/>
      </w:tblGrid>
      <w:tr w:rsidR="00AF0339" w:rsidRPr="00203B7D" w14:paraId="0039D305" w14:textId="5E23A4FB" w:rsidTr="0020262B">
        <w:trPr>
          <w:trHeight w:val="268"/>
        </w:trPr>
        <w:tc>
          <w:tcPr>
            <w:tcW w:w="6196" w:type="dxa"/>
            <w:gridSpan w:val="2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7B442484" w14:textId="1DCF8027" w:rsidR="00AF0339" w:rsidRPr="00005449" w:rsidRDefault="00F74BC8" w:rsidP="002935F9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bookmarkStart w:id="0" w:name="_Hlk210635279"/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7</w:t>
            </w:r>
            <w:r w:rsidR="00AF033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. Action Plan / Corrective and Preventative Actions (CAPA)</w:t>
            </w:r>
          </w:p>
        </w:tc>
        <w:tc>
          <w:tcPr>
            <w:tcW w:w="1322" w:type="dxa"/>
            <w:shd w:val="clear" w:color="auto" w:fill="0070C0"/>
          </w:tcPr>
          <w:p w14:paraId="6ADD2AF6" w14:textId="77777777" w:rsidR="00AF0339" w:rsidRDefault="00AF0339" w:rsidP="002935F9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0070C0"/>
          </w:tcPr>
          <w:p w14:paraId="3C604D95" w14:textId="16CA52F4" w:rsidR="00AF0339" w:rsidRDefault="00AF0339" w:rsidP="002935F9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0070C0"/>
          </w:tcPr>
          <w:p w14:paraId="187D2134" w14:textId="0F17E01E" w:rsidR="00AF0339" w:rsidRDefault="00AF0339" w:rsidP="002935F9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bookmarkEnd w:id="0"/>
      <w:tr w:rsidR="00AF0339" w:rsidRPr="00203B7D" w14:paraId="3C2E07EC" w14:textId="136F9093" w:rsidTr="0020262B">
        <w:trPr>
          <w:trHeight w:val="536"/>
        </w:trPr>
        <w:tc>
          <w:tcPr>
            <w:tcW w:w="720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45610C0E" w14:textId="19E00AF0" w:rsidR="00AF0339" w:rsidRPr="00B2017E" w:rsidRDefault="00AF0339" w:rsidP="009878E5">
            <w:pPr>
              <w:rPr>
                <w:rFonts w:cstheme="minorHAnsi"/>
                <w:b/>
              </w:rPr>
            </w:pPr>
            <w:r w:rsidRPr="00B2017E">
              <w:rPr>
                <w:rFonts w:cstheme="minorHAnsi"/>
                <w:b/>
              </w:rPr>
              <w:t>Item</w:t>
            </w:r>
          </w:p>
        </w:tc>
        <w:tc>
          <w:tcPr>
            <w:tcW w:w="5476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718597E" w14:textId="1342C34F" w:rsidR="00AF0339" w:rsidRPr="00B2017E" w:rsidRDefault="00AF0339" w:rsidP="0063135B">
            <w:pPr>
              <w:rPr>
                <w:rFonts w:cstheme="minorHAnsi"/>
                <w:b/>
              </w:rPr>
            </w:pPr>
            <w:r w:rsidRPr="00B2017E">
              <w:rPr>
                <w:rFonts w:cstheme="minorHAnsi"/>
                <w:b/>
              </w:rPr>
              <w:t>Action</w:t>
            </w:r>
          </w:p>
        </w:tc>
        <w:tc>
          <w:tcPr>
            <w:tcW w:w="1322" w:type="dxa"/>
            <w:shd w:val="clear" w:color="auto" w:fill="F2F2F2" w:themeFill="background1" w:themeFillShade="F2"/>
            <w:vAlign w:val="center"/>
          </w:tcPr>
          <w:p w14:paraId="67180868" w14:textId="53F171F7" w:rsidR="00AF0339" w:rsidRPr="00B2017E" w:rsidRDefault="00AF0339" w:rsidP="00783471">
            <w:pPr>
              <w:jc w:val="center"/>
              <w:rPr>
                <w:rFonts w:cstheme="minorHAnsi"/>
                <w:b/>
              </w:rPr>
            </w:pPr>
            <w:r w:rsidRPr="00B2017E">
              <w:rPr>
                <w:rFonts w:cstheme="minorHAnsi"/>
                <w:b/>
              </w:rPr>
              <w:t>Responsible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14:paraId="23256961" w14:textId="325EF504" w:rsidR="00AF0339" w:rsidRPr="00B2017E" w:rsidRDefault="00AF0339" w:rsidP="00783471">
            <w:pPr>
              <w:jc w:val="center"/>
              <w:rPr>
                <w:rFonts w:cstheme="minorHAnsi"/>
                <w:b/>
              </w:rPr>
            </w:pPr>
            <w:r w:rsidRPr="00B2017E">
              <w:rPr>
                <w:rFonts w:cstheme="minorHAnsi"/>
                <w:b/>
              </w:rPr>
              <w:t>Due Date</w:t>
            </w:r>
          </w:p>
        </w:tc>
        <w:tc>
          <w:tcPr>
            <w:tcW w:w="1423" w:type="dxa"/>
            <w:shd w:val="clear" w:color="auto" w:fill="F2F2F2" w:themeFill="background1" w:themeFillShade="F2"/>
          </w:tcPr>
          <w:p w14:paraId="3A0A1239" w14:textId="2B25ACB0" w:rsidR="00AF0339" w:rsidRPr="00905144" w:rsidRDefault="00AF0339" w:rsidP="00783471">
            <w:pPr>
              <w:jc w:val="center"/>
              <w:rPr>
                <w:rFonts w:cstheme="minorHAnsi"/>
                <w:b/>
              </w:rPr>
            </w:pPr>
            <w:r w:rsidRPr="00783471">
              <w:rPr>
                <w:rFonts w:cstheme="minorHAnsi"/>
                <w:b/>
              </w:rPr>
              <w:t>Date completed</w:t>
            </w:r>
          </w:p>
        </w:tc>
      </w:tr>
      <w:tr w:rsidR="00AF0339" w:rsidRPr="00203B7D" w14:paraId="0EE0DF26" w14:textId="2F69DEBD" w:rsidTr="0020262B">
        <w:trPr>
          <w:trHeight w:val="53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14:paraId="4CF2B7B5" w14:textId="5E264DD1" w:rsidR="00AF0339" w:rsidRPr="006850F6" w:rsidRDefault="00AF0339" w:rsidP="00B201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  <w:tc>
          <w:tcPr>
            <w:tcW w:w="5476" w:type="dxa"/>
            <w:tcMar>
              <w:left w:w="43" w:type="dxa"/>
              <w:right w:w="43" w:type="dxa"/>
            </w:tcMar>
            <w:vAlign w:val="center"/>
          </w:tcPr>
          <w:p w14:paraId="167E85D4" w14:textId="52701FE8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322" w:type="dxa"/>
            <w:vAlign w:val="center"/>
          </w:tcPr>
          <w:p w14:paraId="58653625" w14:textId="30F09A96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10ADAF0E" w14:textId="3284EFCF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423" w:type="dxa"/>
          </w:tcPr>
          <w:p w14:paraId="0B92BDD3" w14:textId="77777777" w:rsidR="00AF0339" w:rsidRPr="00D56F83" w:rsidRDefault="00AF0339" w:rsidP="009878E5">
            <w:pPr>
              <w:rPr>
                <w:rFonts w:cstheme="minorHAnsi"/>
              </w:rPr>
            </w:pPr>
          </w:p>
        </w:tc>
      </w:tr>
      <w:tr w:rsidR="00AF0339" w:rsidRPr="00203B7D" w14:paraId="71FC25A8" w14:textId="1788EDDE" w:rsidTr="0020262B">
        <w:trPr>
          <w:trHeight w:val="53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14:paraId="63DD7311" w14:textId="3071AEA2" w:rsidR="00AF0339" w:rsidRPr="006850F6" w:rsidRDefault="00AF0339" w:rsidP="00B201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5476" w:type="dxa"/>
            <w:tcMar>
              <w:left w:w="43" w:type="dxa"/>
              <w:right w:w="43" w:type="dxa"/>
            </w:tcMar>
            <w:vAlign w:val="center"/>
          </w:tcPr>
          <w:p w14:paraId="41945135" w14:textId="03E87655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322" w:type="dxa"/>
            <w:vAlign w:val="center"/>
          </w:tcPr>
          <w:p w14:paraId="154D9C03" w14:textId="29A040F3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076CD131" w14:textId="196743C9" w:rsidR="00AF0339" w:rsidRPr="00D56F83" w:rsidRDefault="00AF0339" w:rsidP="009878E5">
            <w:pPr>
              <w:rPr>
                <w:rFonts w:cstheme="minorHAnsi"/>
              </w:rPr>
            </w:pPr>
          </w:p>
        </w:tc>
        <w:tc>
          <w:tcPr>
            <w:tcW w:w="1423" w:type="dxa"/>
          </w:tcPr>
          <w:p w14:paraId="7B1A298C" w14:textId="77777777" w:rsidR="00AF0339" w:rsidRPr="00D56F83" w:rsidRDefault="00AF0339" w:rsidP="009878E5">
            <w:pPr>
              <w:rPr>
                <w:rFonts w:cstheme="minorHAnsi"/>
              </w:rPr>
            </w:pPr>
          </w:p>
        </w:tc>
      </w:tr>
      <w:tr w:rsidR="00AF0339" w:rsidRPr="00203B7D" w14:paraId="65C24008" w14:textId="35B8E023" w:rsidTr="0020262B">
        <w:trPr>
          <w:trHeight w:val="53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14:paraId="6A49FA9A" w14:textId="4052B60C" w:rsidR="00AF0339" w:rsidRDefault="00AF0339" w:rsidP="00B2017E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76" w:type="dxa"/>
            <w:tcMar>
              <w:left w:w="43" w:type="dxa"/>
              <w:right w:w="43" w:type="dxa"/>
            </w:tcMar>
            <w:vAlign w:val="center"/>
          </w:tcPr>
          <w:p w14:paraId="331FCB2D" w14:textId="7ECF9AE0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322" w:type="dxa"/>
            <w:vAlign w:val="center"/>
          </w:tcPr>
          <w:p w14:paraId="50324D9C" w14:textId="76B4528B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060BFE78" w14:textId="08105C5F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423" w:type="dxa"/>
          </w:tcPr>
          <w:p w14:paraId="107B775C" w14:textId="77777777" w:rsidR="00AF0339" w:rsidRDefault="00AF0339" w:rsidP="009878E5">
            <w:pPr>
              <w:rPr>
                <w:rFonts w:cstheme="minorHAnsi"/>
              </w:rPr>
            </w:pPr>
          </w:p>
        </w:tc>
      </w:tr>
      <w:tr w:rsidR="00AF0339" w:rsidRPr="00203B7D" w14:paraId="2E7204D3" w14:textId="6B9EB353" w:rsidTr="0020262B">
        <w:trPr>
          <w:trHeight w:val="53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14:paraId="46DD6DC7" w14:textId="5FCCC63F" w:rsidR="00AF0339" w:rsidRDefault="00AF0339" w:rsidP="00B2017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76" w:type="dxa"/>
            <w:tcMar>
              <w:left w:w="43" w:type="dxa"/>
              <w:right w:w="43" w:type="dxa"/>
            </w:tcMar>
            <w:vAlign w:val="center"/>
          </w:tcPr>
          <w:p w14:paraId="37C93925" w14:textId="7D75714B" w:rsidR="00AF0339" w:rsidRPr="00B853B3" w:rsidRDefault="00AF0339" w:rsidP="009F4040">
            <w:pPr>
              <w:pStyle w:val="ListParagraph"/>
              <w:ind w:left="408"/>
              <w:rPr>
                <w:rFonts w:cstheme="minorHAnsi"/>
              </w:rPr>
            </w:pPr>
            <w:r w:rsidRPr="00B853B3">
              <w:rPr>
                <w:rFonts w:cstheme="minorHAnsi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3DA20FB7" w14:textId="0D8F12B4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0D41C011" w14:textId="1D883612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423" w:type="dxa"/>
          </w:tcPr>
          <w:p w14:paraId="42526C1E" w14:textId="77777777" w:rsidR="00AF0339" w:rsidRDefault="00AF0339" w:rsidP="009878E5">
            <w:pPr>
              <w:rPr>
                <w:rFonts w:cstheme="minorHAnsi"/>
              </w:rPr>
            </w:pPr>
          </w:p>
        </w:tc>
      </w:tr>
      <w:tr w:rsidR="00AF0339" w:rsidRPr="00203B7D" w14:paraId="1E3E6E06" w14:textId="6F0A8334" w:rsidTr="0020262B">
        <w:trPr>
          <w:trHeight w:val="536"/>
        </w:trPr>
        <w:tc>
          <w:tcPr>
            <w:tcW w:w="720" w:type="dxa"/>
            <w:tcMar>
              <w:left w:w="43" w:type="dxa"/>
              <w:right w:w="43" w:type="dxa"/>
            </w:tcMar>
            <w:vAlign w:val="center"/>
          </w:tcPr>
          <w:p w14:paraId="42B64F28" w14:textId="66578E02" w:rsidR="00AF0339" w:rsidRDefault="00AF0339" w:rsidP="00B2017E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76" w:type="dxa"/>
            <w:tcMar>
              <w:left w:w="43" w:type="dxa"/>
              <w:right w:w="43" w:type="dxa"/>
            </w:tcMar>
            <w:vAlign w:val="center"/>
          </w:tcPr>
          <w:p w14:paraId="67077A36" w14:textId="272AB390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322" w:type="dxa"/>
            <w:vAlign w:val="center"/>
          </w:tcPr>
          <w:p w14:paraId="24E84ACD" w14:textId="7D866056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7E8A6480" w14:textId="71B6667B" w:rsidR="00AF0339" w:rsidRDefault="00AF0339" w:rsidP="009878E5">
            <w:pPr>
              <w:rPr>
                <w:rFonts w:cstheme="minorHAnsi"/>
              </w:rPr>
            </w:pPr>
          </w:p>
        </w:tc>
        <w:tc>
          <w:tcPr>
            <w:tcW w:w="1423" w:type="dxa"/>
          </w:tcPr>
          <w:p w14:paraId="01584699" w14:textId="77777777" w:rsidR="00AF0339" w:rsidRDefault="00AF0339" w:rsidP="009878E5">
            <w:pPr>
              <w:rPr>
                <w:rFonts w:cstheme="minorHAnsi"/>
              </w:rPr>
            </w:pPr>
          </w:p>
        </w:tc>
      </w:tr>
    </w:tbl>
    <w:p w14:paraId="6AF83187" w14:textId="77777777" w:rsidR="002935F9" w:rsidRPr="00005449" w:rsidRDefault="002935F9">
      <w:pPr>
        <w:rPr>
          <w:sz w:val="12"/>
          <w:szCs w:val="12"/>
        </w:rPr>
      </w:pPr>
    </w:p>
    <w:tbl>
      <w:tblPr>
        <w:tblStyle w:val="TableGrid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3060"/>
        <w:gridCol w:w="1800"/>
        <w:gridCol w:w="1170"/>
        <w:gridCol w:w="1800"/>
        <w:gridCol w:w="1350"/>
      </w:tblGrid>
      <w:tr w:rsidR="000246DA" w:rsidRPr="00203B7D" w14:paraId="6245AB83" w14:textId="77777777" w:rsidTr="00ED1065">
        <w:trPr>
          <w:trHeight w:val="288"/>
          <w:jc w:val="center"/>
        </w:trPr>
        <w:tc>
          <w:tcPr>
            <w:tcW w:w="7645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7325A5A2" w14:textId="0234701F" w:rsidR="000246DA" w:rsidRPr="00005449" w:rsidRDefault="00F74BC8" w:rsidP="00ED106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8</w:t>
            </w:r>
            <w:r w:rsidR="000246DA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Department / Faculty / Leadership Review</w:t>
            </w:r>
          </w:p>
        </w:tc>
        <w:tc>
          <w:tcPr>
            <w:tcW w:w="1800" w:type="dxa"/>
            <w:shd w:val="clear" w:color="auto" w:fill="0070C0"/>
          </w:tcPr>
          <w:p w14:paraId="06501CB5" w14:textId="77777777" w:rsidR="000246DA" w:rsidRDefault="000246DA" w:rsidP="00ED106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0070C0"/>
          </w:tcPr>
          <w:p w14:paraId="4A6A121C" w14:textId="77777777" w:rsidR="000246DA" w:rsidRDefault="000246DA" w:rsidP="00ED106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320C3" w:rsidRPr="00203B7D" w14:paraId="55A3EBCD" w14:textId="77777777" w:rsidTr="00C85A2E">
        <w:trPr>
          <w:trHeight w:val="576"/>
          <w:jc w:val="center"/>
        </w:trPr>
        <w:tc>
          <w:tcPr>
            <w:tcW w:w="161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26FAE305" w14:textId="29111EB1" w:rsidR="007320C3" w:rsidRPr="00B2017E" w:rsidRDefault="007320C3" w:rsidP="00ED1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Review</w:t>
            </w:r>
            <w:r w:rsidR="00FF1E9A">
              <w:rPr>
                <w:rFonts w:cstheme="minorHAnsi"/>
                <w:b/>
              </w:rPr>
              <w:t>er Name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3060" w:type="dxa"/>
            <w:vAlign w:val="center"/>
          </w:tcPr>
          <w:p w14:paraId="50A4F4D4" w14:textId="77777777" w:rsidR="007320C3" w:rsidRPr="00B2017E" w:rsidRDefault="007320C3" w:rsidP="00ED1065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63513930" w14:textId="36CE3442" w:rsidR="007320C3" w:rsidRPr="00B2017E" w:rsidRDefault="007320C3" w:rsidP="00ED1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Job Title: </w:t>
            </w:r>
          </w:p>
        </w:tc>
        <w:tc>
          <w:tcPr>
            <w:tcW w:w="4320" w:type="dxa"/>
            <w:gridSpan w:val="3"/>
            <w:vAlign w:val="center"/>
          </w:tcPr>
          <w:p w14:paraId="52B06F1F" w14:textId="19F46A76" w:rsidR="007320C3" w:rsidRPr="00B2017E" w:rsidRDefault="007320C3" w:rsidP="00ED1065">
            <w:pPr>
              <w:rPr>
                <w:rFonts w:cstheme="minorHAnsi"/>
                <w:b/>
              </w:rPr>
            </w:pPr>
          </w:p>
        </w:tc>
      </w:tr>
      <w:tr w:rsidR="00C85A2E" w:rsidRPr="00203B7D" w14:paraId="5D0033FC" w14:textId="77777777" w:rsidTr="00C85A2E">
        <w:trPr>
          <w:trHeight w:val="576"/>
          <w:jc w:val="center"/>
        </w:trPr>
        <w:tc>
          <w:tcPr>
            <w:tcW w:w="161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0CF061A" w14:textId="61201855" w:rsidR="00C85A2E" w:rsidRPr="007320C3" w:rsidRDefault="00C85A2E" w:rsidP="00ED1065">
            <w:pPr>
              <w:rPr>
                <w:rFonts w:cstheme="minorHAnsi"/>
                <w:b/>
                <w:bCs/>
              </w:rPr>
            </w:pPr>
            <w:r w:rsidRPr="007320C3">
              <w:rPr>
                <w:rFonts w:cstheme="minorHAnsi"/>
                <w:b/>
                <w:bCs/>
              </w:rPr>
              <w:t>Date of Review:</w:t>
            </w:r>
          </w:p>
        </w:tc>
        <w:tc>
          <w:tcPr>
            <w:tcW w:w="3060" w:type="dxa"/>
            <w:vAlign w:val="center"/>
          </w:tcPr>
          <w:p w14:paraId="4C6B6758" w14:textId="77777777" w:rsidR="00C85A2E" w:rsidRPr="00D56F83" w:rsidRDefault="00C85A2E" w:rsidP="00ED1065">
            <w:pPr>
              <w:rPr>
                <w:rFonts w:cstheme="minorHAnsi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4F687C9A" w14:textId="7B765C6A" w:rsidR="00C85A2E" w:rsidRPr="00C85A2E" w:rsidRDefault="00C85A2E" w:rsidP="00ED1065">
            <w:pPr>
              <w:rPr>
                <w:rFonts w:cstheme="minorHAnsi"/>
                <w:b/>
                <w:bCs/>
              </w:rPr>
            </w:pPr>
            <w:r w:rsidRPr="00C85A2E">
              <w:rPr>
                <w:rFonts w:cstheme="minorHAnsi"/>
                <w:b/>
                <w:bCs/>
              </w:rPr>
              <w:t>Signature:</w:t>
            </w:r>
          </w:p>
        </w:tc>
        <w:tc>
          <w:tcPr>
            <w:tcW w:w="4320" w:type="dxa"/>
            <w:gridSpan w:val="3"/>
            <w:vAlign w:val="center"/>
          </w:tcPr>
          <w:p w14:paraId="165BDB7E" w14:textId="52EC404B" w:rsidR="00C85A2E" w:rsidRPr="00D56F83" w:rsidRDefault="00C85A2E" w:rsidP="00ED1065">
            <w:pPr>
              <w:rPr>
                <w:rFonts w:cstheme="minorHAnsi"/>
              </w:rPr>
            </w:pPr>
          </w:p>
        </w:tc>
      </w:tr>
    </w:tbl>
    <w:p w14:paraId="175270BD" w14:textId="77777777" w:rsidR="00FF1E9A" w:rsidRDefault="00FF1E9A">
      <w:pPr>
        <w:spacing w:after="200" w:line="276" w:lineRule="auto"/>
        <w:rPr>
          <w:rFonts w:cstheme="minorHAnsi"/>
          <w:sz w:val="12"/>
          <w:szCs w:val="12"/>
        </w:rPr>
      </w:pPr>
    </w:p>
    <w:tbl>
      <w:tblPr>
        <w:tblStyle w:val="TableGrid"/>
        <w:tblW w:w="10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3060"/>
        <w:gridCol w:w="1800"/>
        <w:gridCol w:w="4320"/>
      </w:tblGrid>
      <w:tr w:rsidR="00FF1E9A" w:rsidRPr="00203B7D" w14:paraId="135B8533" w14:textId="77777777" w:rsidTr="00DB377C">
        <w:trPr>
          <w:trHeight w:val="288"/>
          <w:jc w:val="center"/>
        </w:trPr>
        <w:tc>
          <w:tcPr>
            <w:tcW w:w="10795" w:type="dxa"/>
            <w:gridSpan w:val="4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088FE547" w14:textId="7F212CF3" w:rsidR="00FF1E9A" w:rsidRDefault="00F74BC8" w:rsidP="00ED106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9</w:t>
            </w:r>
            <w:r w:rsidR="00FF1E9A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Environmental Health and Safety Review</w:t>
            </w:r>
          </w:p>
        </w:tc>
      </w:tr>
      <w:tr w:rsidR="00FF1E9A" w:rsidRPr="00203B7D" w14:paraId="0CB3F198" w14:textId="77777777" w:rsidTr="00ED1065">
        <w:trPr>
          <w:trHeight w:val="576"/>
          <w:jc w:val="center"/>
        </w:trPr>
        <w:tc>
          <w:tcPr>
            <w:tcW w:w="161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3911B60B" w14:textId="56831F28" w:rsidR="00FF1E9A" w:rsidRPr="00B2017E" w:rsidRDefault="00FF1E9A" w:rsidP="00ED1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Reviewer Name:</w:t>
            </w:r>
          </w:p>
        </w:tc>
        <w:tc>
          <w:tcPr>
            <w:tcW w:w="3060" w:type="dxa"/>
            <w:vAlign w:val="center"/>
          </w:tcPr>
          <w:p w14:paraId="77818688" w14:textId="77777777" w:rsidR="00FF1E9A" w:rsidRPr="00B2017E" w:rsidRDefault="00FF1E9A" w:rsidP="00ED1065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F12F4A2" w14:textId="77777777" w:rsidR="00FF1E9A" w:rsidRPr="00B2017E" w:rsidRDefault="00FF1E9A" w:rsidP="00ED106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Job Title: </w:t>
            </w:r>
          </w:p>
        </w:tc>
        <w:tc>
          <w:tcPr>
            <w:tcW w:w="4320" w:type="dxa"/>
            <w:vAlign w:val="center"/>
          </w:tcPr>
          <w:p w14:paraId="553FD3FA" w14:textId="77777777" w:rsidR="00FF1E9A" w:rsidRPr="00B2017E" w:rsidRDefault="00FF1E9A" w:rsidP="00ED1065">
            <w:pPr>
              <w:rPr>
                <w:rFonts w:cstheme="minorHAnsi"/>
                <w:b/>
              </w:rPr>
            </w:pPr>
          </w:p>
        </w:tc>
      </w:tr>
      <w:tr w:rsidR="00FF1E9A" w:rsidRPr="00203B7D" w14:paraId="1F5B2D0B" w14:textId="77777777" w:rsidTr="00ED1065">
        <w:trPr>
          <w:trHeight w:val="576"/>
          <w:jc w:val="center"/>
        </w:trPr>
        <w:tc>
          <w:tcPr>
            <w:tcW w:w="1615" w:type="dxa"/>
            <w:shd w:val="clear" w:color="auto" w:fill="F2F2F2" w:themeFill="background1" w:themeFillShade="F2"/>
            <w:tcMar>
              <w:left w:w="43" w:type="dxa"/>
              <w:right w:w="43" w:type="dxa"/>
            </w:tcMar>
            <w:vAlign w:val="center"/>
          </w:tcPr>
          <w:p w14:paraId="6E480A8A" w14:textId="77777777" w:rsidR="00FF1E9A" w:rsidRPr="007320C3" w:rsidRDefault="00FF1E9A" w:rsidP="00ED1065">
            <w:pPr>
              <w:rPr>
                <w:rFonts w:cstheme="minorHAnsi"/>
                <w:b/>
                <w:bCs/>
              </w:rPr>
            </w:pPr>
            <w:r w:rsidRPr="007320C3">
              <w:rPr>
                <w:rFonts w:cstheme="minorHAnsi"/>
                <w:b/>
                <w:bCs/>
              </w:rPr>
              <w:t>Date of Review:</w:t>
            </w:r>
          </w:p>
        </w:tc>
        <w:tc>
          <w:tcPr>
            <w:tcW w:w="3060" w:type="dxa"/>
            <w:vAlign w:val="center"/>
          </w:tcPr>
          <w:p w14:paraId="5CC9446C" w14:textId="77777777" w:rsidR="00FF1E9A" w:rsidRPr="00D56F83" w:rsidRDefault="00FF1E9A" w:rsidP="00ED1065">
            <w:pPr>
              <w:rPr>
                <w:rFonts w:cstheme="minorHAnsi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14:paraId="3052B97A" w14:textId="77777777" w:rsidR="00FF1E9A" w:rsidRPr="00C85A2E" w:rsidRDefault="00FF1E9A" w:rsidP="00ED1065">
            <w:pPr>
              <w:rPr>
                <w:rFonts w:cstheme="minorHAnsi"/>
                <w:b/>
                <w:bCs/>
              </w:rPr>
            </w:pPr>
            <w:r w:rsidRPr="00C85A2E">
              <w:rPr>
                <w:rFonts w:cstheme="minorHAnsi"/>
                <w:b/>
                <w:bCs/>
              </w:rPr>
              <w:t>Signature:</w:t>
            </w:r>
          </w:p>
        </w:tc>
        <w:tc>
          <w:tcPr>
            <w:tcW w:w="4320" w:type="dxa"/>
            <w:vAlign w:val="center"/>
          </w:tcPr>
          <w:p w14:paraId="70A259C7" w14:textId="77777777" w:rsidR="00FF1E9A" w:rsidRPr="00D56F83" w:rsidRDefault="00FF1E9A" w:rsidP="00ED1065">
            <w:pPr>
              <w:rPr>
                <w:rFonts w:cstheme="minorHAnsi"/>
              </w:rPr>
            </w:pPr>
          </w:p>
        </w:tc>
      </w:tr>
    </w:tbl>
    <w:p w14:paraId="6BB7489C" w14:textId="77777777" w:rsidR="00616A69" w:rsidRDefault="00616A69">
      <w:pPr>
        <w:spacing w:after="200" w:line="276" w:lineRule="auto"/>
        <w:rPr>
          <w:rFonts w:cstheme="minorHAnsi"/>
          <w:sz w:val="12"/>
          <w:szCs w:val="12"/>
        </w:rPr>
      </w:pPr>
    </w:p>
    <w:p w14:paraId="46D1938E" w14:textId="38FEFF81" w:rsidR="001644FF" w:rsidRDefault="00616A69" w:rsidP="00783471">
      <w:pPr>
        <w:spacing w:after="200" w:line="276" w:lineRule="auto"/>
        <w:jc w:val="center"/>
        <w:rPr>
          <w:rFonts w:cstheme="minorHAnsi"/>
          <w:sz w:val="12"/>
          <w:szCs w:val="12"/>
        </w:rPr>
      </w:pPr>
      <w:r>
        <w:rPr>
          <w:rFonts w:cstheme="minorHAnsi"/>
          <w:i/>
          <w:iCs/>
          <w:sz w:val="36"/>
          <w:szCs w:val="36"/>
        </w:rPr>
        <w:t xml:space="preserve">Please submit your completed form to Environmental Health and Safety at </w:t>
      </w:r>
      <w:hyperlink r:id="rId12" w:history="1">
        <w:r w:rsidRPr="00555257">
          <w:rPr>
            <w:rStyle w:val="Hyperlink"/>
            <w:rFonts w:cstheme="minorHAnsi"/>
            <w:i/>
            <w:iCs/>
            <w:sz w:val="36"/>
            <w:szCs w:val="36"/>
          </w:rPr>
          <w:t>healthandsafety@ontariotechu.ca</w:t>
        </w:r>
      </w:hyperlink>
      <w:r>
        <w:rPr>
          <w:rFonts w:cstheme="minorHAnsi"/>
          <w:i/>
          <w:iCs/>
          <w:sz w:val="36"/>
          <w:szCs w:val="36"/>
        </w:rPr>
        <w:t>.  Thank you.</w:t>
      </w:r>
      <w:r w:rsidR="001644FF">
        <w:rPr>
          <w:rFonts w:cstheme="minorHAnsi"/>
          <w:sz w:val="12"/>
          <w:szCs w:val="12"/>
        </w:rPr>
        <w:br w:type="page"/>
      </w:r>
    </w:p>
    <w:p w14:paraId="0E541B06" w14:textId="77777777" w:rsidR="00616A69" w:rsidRDefault="00616A69">
      <w:pPr>
        <w:spacing w:after="200" w:line="276" w:lineRule="auto"/>
        <w:rPr>
          <w:rFonts w:cstheme="minorHAnsi"/>
          <w:sz w:val="12"/>
          <w:szCs w:val="12"/>
        </w:rPr>
      </w:pPr>
    </w:p>
    <w:p w14:paraId="7FA6324B" w14:textId="77777777" w:rsidR="00E100AF" w:rsidRDefault="00E100AF" w:rsidP="00190189">
      <w:pPr>
        <w:keepNext/>
        <w:rPr>
          <w:rFonts w:cstheme="minorHAnsi"/>
          <w:sz w:val="12"/>
          <w:szCs w:val="12"/>
        </w:rPr>
      </w:pPr>
    </w:p>
    <w:p w14:paraId="6535DD62" w14:textId="77777777" w:rsidR="00E100AF" w:rsidRDefault="00E100AF" w:rsidP="00190189">
      <w:pPr>
        <w:keepNext/>
        <w:rPr>
          <w:rFonts w:cstheme="minorHAnsi"/>
          <w:sz w:val="12"/>
          <w:szCs w:val="12"/>
        </w:rPr>
      </w:pPr>
    </w:p>
    <w:tbl>
      <w:tblPr>
        <w:tblStyle w:val="TableGrid"/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E100AF" w:rsidRPr="00005449" w14:paraId="64F451EF" w14:textId="77777777" w:rsidTr="000246DA">
        <w:trPr>
          <w:trHeight w:val="288"/>
        </w:trPr>
        <w:tc>
          <w:tcPr>
            <w:tcW w:w="10800" w:type="dxa"/>
            <w:shd w:val="clear" w:color="auto" w:fill="0070C0"/>
            <w:tcMar>
              <w:left w:w="43" w:type="dxa"/>
              <w:right w:w="43" w:type="dxa"/>
            </w:tcMar>
            <w:vAlign w:val="center"/>
          </w:tcPr>
          <w:p w14:paraId="1EF2D579" w14:textId="793CAD5A" w:rsidR="00E100AF" w:rsidRPr="00005449" w:rsidRDefault="00FF1E9A" w:rsidP="000246DA">
            <w:pPr>
              <w:ind w:left="42" w:right="408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9</w:t>
            </w:r>
            <w:r w:rsidR="00E100A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. Contributing Factors (check all that apply)</w:t>
            </w:r>
          </w:p>
        </w:tc>
      </w:tr>
    </w:tbl>
    <w:p w14:paraId="2D3224C9" w14:textId="77777777" w:rsidR="00E100AF" w:rsidRDefault="00E100AF" w:rsidP="00190189">
      <w:pPr>
        <w:keepNext/>
        <w:rPr>
          <w:rFonts w:cstheme="minorHAnsi"/>
          <w:sz w:val="12"/>
          <w:szCs w:val="12"/>
        </w:rPr>
      </w:pPr>
    </w:p>
    <w:p w14:paraId="36139689" w14:textId="77777777" w:rsidR="00E100AF" w:rsidRDefault="00E100AF" w:rsidP="00190189">
      <w:pPr>
        <w:keepNext/>
        <w:rPr>
          <w:rFonts w:cstheme="minorHAnsi"/>
          <w:sz w:val="12"/>
          <w:szCs w:val="12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3420"/>
        <w:gridCol w:w="3600"/>
        <w:gridCol w:w="3780"/>
      </w:tblGrid>
      <w:tr w:rsidR="005C18D4" w14:paraId="2180BF6A" w14:textId="77777777" w:rsidTr="000246DA">
        <w:tc>
          <w:tcPr>
            <w:tcW w:w="3420" w:type="dxa"/>
          </w:tcPr>
          <w:p w14:paraId="3E23B841" w14:textId="631E09A1" w:rsidR="005C18D4" w:rsidRPr="00E142F6" w:rsidRDefault="00EE31EB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bookmarkStart w:id="1" w:name="_Hlk210659186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Human Factors</w:t>
            </w:r>
          </w:p>
          <w:p w14:paraId="7B6069C1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01241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Communication methods </w:t>
            </w:r>
            <w:proofErr w:type="gramStart"/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ineffective</w:t>
            </w:r>
            <w:proofErr w:type="gramEnd"/>
          </w:p>
          <w:p w14:paraId="3CC610A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59678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Directions not followed</w:t>
            </w:r>
          </w:p>
          <w:p w14:paraId="1579436A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45896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Fatigue</w:t>
            </w:r>
          </w:p>
          <w:p w14:paraId="681BF932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40603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Horseplay</w:t>
            </w:r>
          </w:p>
          <w:p w14:paraId="1433DC2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83595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Indifferent, inattentive, complacent</w:t>
            </w:r>
          </w:p>
          <w:p w14:paraId="249116EA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96342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Operating without authorization</w:t>
            </w:r>
          </w:p>
          <w:p w14:paraId="6D28CD92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33198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Required training not completed</w:t>
            </w:r>
          </w:p>
          <w:p w14:paraId="51634D9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05886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Rushing to complete </w:t>
            </w:r>
            <w:proofErr w:type="gramStart"/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task</w:t>
            </w:r>
            <w:proofErr w:type="gramEnd"/>
          </w:p>
          <w:p w14:paraId="69A40433" w14:textId="0FDBF038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48570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9F4040">
              <w:rPr>
                <w:rFonts w:ascii="Arial" w:eastAsia="Times New Roman" w:hAnsi="Arial" w:cs="Arial"/>
                <w:sz w:val="16"/>
                <w:szCs w:val="16"/>
              </w:rPr>
              <w:t>Task not analyzed for hazards</w:t>
            </w:r>
          </w:p>
          <w:p w14:paraId="544205C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43265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Unsafe action of </w:t>
            </w:r>
            <w:r w:rsidR="005C18D4" w:rsidRPr="00443C08">
              <w:rPr>
                <w:rFonts w:ascii="Arial" w:eastAsia="Times New Roman" w:hAnsi="Arial" w:cs="Arial"/>
                <w:sz w:val="16"/>
                <w:szCs w:val="16"/>
              </w:rPr>
              <w:t>an</w:t>
            </w:r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other</w:t>
            </w:r>
          </w:p>
          <w:p w14:paraId="03E45054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3224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eastAsia="Times New Roman" w:hAnsi="Arial" w:cs="Arial"/>
                <w:sz w:val="16"/>
                <w:szCs w:val="16"/>
              </w:rPr>
              <w:t>Other:</w:t>
            </w:r>
          </w:p>
          <w:p w14:paraId="68EA605C" w14:textId="77777777" w:rsidR="005C18D4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27F8BF5" w14:textId="77777777" w:rsidR="005C18D4" w:rsidRPr="0088204E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Nature of Task</w:t>
            </w:r>
          </w:p>
          <w:p w14:paraId="7228E402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37653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Communication difficult during task</w:t>
            </w:r>
          </w:p>
          <w:p w14:paraId="25C00ECD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62728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Complex task – many variables</w:t>
            </w:r>
          </w:p>
          <w:p w14:paraId="5404926F" w14:textId="75CBE438" w:rsidR="005C18D4" w:rsidRPr="009F4040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6542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9F4040">
              <w:rPr>
                <w:rFonts w:ascii="Arial" w:eastAsia="Times New Roman" w:hAnsi="Arial" w:cs="Arial"/>
                <w:sz w:val="16"/>
                <w:szCs w:val="16"/>
              </w:rPr>
              <w:t>Failure to recognize task hazards</w:t>
            </w:r>
          </w:p>
          <w:p w14:paraId="4E727C7F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19538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Length of time to perform task</w:t>
            </w:r>
          </w:p>
          <w:p w14:paraId="191EFB9E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36271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Task changed after starting work</w:t>
            </w:r>
          </w:p>
          <w:p w14:paraId="54A789F4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7739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hAnsi="Arial" w:cs="Arial"/>
                <w:sz w:val="16"/>
                <w:szCs w:val="16"/>
              </w:rPr>
              <w:t>Other:</w:t>
            </w:r>
          </w:p>
          <w:p w14:paraId="3A644044" w14:textId="77777777" w:rsidR="005C18D4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3023663" w14:textId="2F70368E" w:rsidR="005C18D4" w:rsidRPr="0088204E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Work </w:t>
            </w:r>
            <w:r w:rsidR="00EE31E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Environment</w:t>
            </w:r>
          </w:p>
          <w:p w14:paraId="76ED4AF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82026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Congested/small working spaces</w:t>
            </w:r>
          </w:p>
          <w:p w14:paraId="08616E6D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07106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Housekeeping conditions</w:t>
            </w:r>
          </w:p>
          <w:p w14:paraId="1CD601C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69808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Lighting levels impacted visibility</w:t>
            </w:r>
          </w:p>
          <w:p w14:paraId="590EC8EB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94839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Noise levels impacted communication</w:t>
            </w:r>
          </w:p>
          <w:p w14:paraId="273EBDDC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56637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Required PPE inhibited movement</w:t>
            </w:r>
          </w:p>
          <w:p w14:paraId="2D06564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61895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Signs</w:t>
            </w:r>
            <w:r w:rsidR="005C18D4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labels missing</w:t>
            </w:r>
            <w:r w:rsidR="005C18D4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improperly located</w:t>
            </w:r>
          </w:p>
          <w:p w14:paraId="67287B7E" w14:textId="77777777" w:rsidR="005C18D4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08517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Weather conditions or temperature</w:t>
            </w:r>
          </w:p>
          <w:p w14:paraId="1D884B49" w14:textId="1C066C47" w:rsidR="00EE31EB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36194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Repetitive motion </w:t>
            </w:r>
          </w:p>
          <w:p w14:paraId="067A28A2" w14:textId="0FC47CB4" w:rsidR="00EE31EB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74622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Awkward posture </w:t>
            </w:r>
          </w:p>
          <w:p w14:paraId="29CB5C19" w14:textId="79D4AB82" w:rsidR="00EE31EB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95609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Forceful exertion </w:t>
            </w:r>
          </w:p>
          <w:p w14:paraId="142119A2" w14:textId="3440BDD0" w:rsidR="00EE31EB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4121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>Manual material handling</w:t>
            </w:r>
          </w:p>
          <w:p w14:paraId="1716763B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12164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eastAsia="Times New Roman" w:hAnsi="Arial" w:cs="Arial"/>
                <w:sz w:val="16"/>
                <w:szCs w:val="16"/>
              </w:rPr>
              <w:t>Other:</w:t>
            </w:r>
          </w:p>
          <w:p w14:paraId="53C266A9" w14:textId="77777777" w:rsidR="005C18D4" w:rsidRPr="00443C08" w:rsidRDefault="005C18D4" w:rsidP="00F55C54">
            <w:pPr>
              <w:rPr>
                <w:sz w:val="16"/>
                <w:szCs w:val="16"/>
              </w:rPr>
            </w:pPr>
          </w:p>
          <w:p w14:paraId="63E94832" w14:textId="77777777" w:rsidR="005C18D4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</w:tcPr>
          <w:p w14:paraId="07838819" w14:textId="4EA852DE" w:rsidR="005C18D4" w:rsidRPr="0088204E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Process Controls</w:t>
            </w:r>
            <w:r w:rsidR="0088204E"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– n/a</w:t>
            </w:r>
          </w:p>
          <w:p w14:paraId="5C08EA11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02552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Alarm messages/priorities unclear</w:t>
            </w:r>
          </w:p>
          <w:p w14:paraId="5D0876D9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203256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Arrangement of displays is confusing</w:t>
            </w:r>
          </w:p>
          <w:p w14:paraId="28C45985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96769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Controls operate opposite to normal</w:t>
            </w:r>
          </w:p>
          <w:p w14:paraId="0FAB125E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5936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Critical display information not obvious/visible</w:t>
            </w:r>
          </w:p>
          <w:p w14:paraId="30EC6BD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3620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Display labels unclear or ambiguous</w:t>
            </w:r>
          </w:p>
          <w:p w14:paraId="78F16905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47410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Repetitive alarms/messages</w:t>
            </w:r>
          </w:p>
          <w:p w14:paraId="6056F02E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1738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hAnsi="Arial" w:cs="Arial"/>
                <w:sz w:val="16"/>
                <w:szCs w:val="16"/>
              </w:rPr>
              <w:t>Other:</w:t>
            </w:r>
          </w:p>
          <w:p w14:paraId="02490F39" w14:textId="77777777" w:rsidR="005C18D4" w:rsidRPr="00443C08" w:rsidRDefault="005C18D4" w:rsidP="00F55C54">
            <w:pPr>
              <w:pStyle w:val="ListParagraph"/>
              <w:spacing w:after="0" w:line="240" w:lineRule="auto"/>
              <w:ind w:left="0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47D9B082" w14:textId="77777777" w:rsidR="005C18D4" w:rsidRPr="0088204E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Facilities / Equipment / Tools</w:t>
            </w:r>
          </w:p>
          <w:p w14:paraId="05554AEB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18933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Access to equipment</w:t>
            </w:r>
          </w:p>
          <w:p w14:paraId="3427BBC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02258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Equipment arrangement or placement</w:t>
            </w:r>
          </w:p>
          <w:p w14:paraId="735B0FFD" w14:textId="3D3ABADA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12781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9F4040">
              <w:rPr>
                <w:rFonts w:ascii="Arial" w:eastAsia="Times New Roman" w:hAnsi="Arial" w:cs="Arial"/>
                <w:sz w:val="16"/>
                <w:szCs w:val="16"/>
              </w:rPr>
              <w:t>Equipment guarding/protective controls</w:t>
            </w:r>
          </w:p>
          <w:p w14:paraId="0781492F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56587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Equipment labels unclear or missing</w:t>
            </w:r>
          </w:p>
          <w:p w14:paraId="05E155B0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345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Equipment LOTO (Lockout/Tagout)</w:t>
            </w:r>
          </w:p>
          <w:p w14:paraId="30A0EA99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50019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Equipment status </w:t>
            </w:r>
            <w:proofErr w:type="gramStart"/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unclear</w:t>
            </w:r>
            <w:proofErr w:type="gramEnd"/>
          </w:p>
          <w:p w14:paraId="2854C920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96057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Facility design</w:t>
            </w:r>
          </w:p>
          <w:p w14:paraId="57B4866C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88013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Facility/equipment change management</w:t>
            </w:r>
          </w:p>
          <w:p w14:paraId="4395C71C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13105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Failure of facility equipment</w:t>
            </w:r>
          </w:p>
          <w:p w14:paraId="640449E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56153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Preventive maintenance practices</w:t>
            </w:r>
          </w:p>
          <w:p w14:paraId="1393D66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74091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Procurement practices</w:t>
            </w:r>
          </w:p>
          <w:p w14:paraId="2994B25D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43289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Proper tools unavailable or inadequate</w:t>
            </w:r>
          </w:p>
          <w:p w14:paraId="488B732D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8052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hAnsi="Arial" w:cs="Arial"/>
                <w:sz w:val="16"/>
                <w:szCs w:val="16"/>
              </w:rPr>
              <w:t>Other:</w:t>
            </w:r>
          </w:p>
          <w:p w14:paraId="0BE17016" w14:textId="77777777" w:rsidR="005C18D4" w:rsidRDefault="00EE31EB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7A0DE36" w14:textId="77777777" w:rsidR="00EE31EB" w:rsidRDefault="00EE31EB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Management System </w:t>
            </w:r>
          </w:p>
          <w:p w14:paraId="5515EBA6" w14:textId="0CDB8196" w:rsidR="00EE31EB" w:rsidRPr="000C0295" w:rsidRDefault="00224232" w:rsidP="000C02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80898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Policy/Procedure missing or inadequate </w:t>
            </w:r>
          </w:p>
          <w:p w14:paraId="74547CAF" w14:textId="16B1428B" w:rsidR="00EE31EB" w:rsidRPr="000C0295" w:rsidRDefault="00224232" w:rsidP="000C02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4421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Change Management process absent </w:t>
            </w:r>
          </w:p>
          <w:p w14:paraId="30094F2A" w14:textId="634FB401" w:rsidR="00EE31EB" w:rsidRPr="000C0295" w:rsidRDefault="00224232" w:rsidP="000C02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21295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Incident trends not identified </w:t>
            </w:r>
          </w:p>
          <w:p w14:paraId="2924E65F" w14:textId="41EE4D03" w:rsidR="00EE31EB" w:rsidRPr="000C0295" w:rsidRDefault="00224232" w:rsidP="000C02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51052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Corrective action tracking ineffective </w:t>
            </w:r>
          </w:p>
          <w:p w14:paraId="522D6CAE" w14:textId="3461E325" w:rsidR="00EE31EB" w:rsidRPr="000C0295" w:rsidRDefault="00224232" w:rsidP="000C0295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81740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Resources limitation </w:t>
            </w:r>
          </w:p>
          <w:p w14:paraId="28CE5393" w14:textId="4E72E52E" w:rsidR="00EE31EB" w:rsidRDefault="00224232" w:rsidP="000C029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209319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 w:rsidRPr="000C029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 w:rsidRPr="000C0295">
              <w:rPr>
                <w:rFonts w:ascii="Arial" w:eastAsia="Times New Roman" w:hAnsi="Arial" w:cs="Arial"/>
                <w:sz w:val="16"/>
                <w:szCs w:val="16"/>
              </w:rPr>
              <w:t>Other.</w:t>
            </w:r>
          </w:p>
        </w:tc>
        <w:tc>
          <w:tcPr>
            <w:tcW w:w="3780" w:type="dxa"/>
          </w:tcPr>
          <w:p w14:paraId="0E68FA28" w14:textId="77777777" w:rsidR="005C18D4" w:rsidRPr="0088204E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Work Processes</w:t>
            </w:r>
          </w:p>
          <w:p w14:paraId="6C519C82" w14:textId="24BE1BBC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54876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Communication between groups </w:t>
            </w:r>
            <w:r w:rsidR="009F4040" w:rsidRPr="00E142F6">
              <w:rPr>
                <w:rFonts w:ascii="Arial" w:eastAsia="Times New Roman" w:hAnsi="Arial" w:cs="Arial"/>
                <w:sz w:val="16"/>
                <w:szCs w:val="16"/>
              </w:rPr>
              <w:t>is inadequate</w:t>
            </w:r>
          </w:p>
          <w:p w14:paraId="11EE081D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25475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Established procedure not used/followed</w:t>
            </w:r>
          </w:p>
          <w:p w14:paraId="73B9EEC3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71219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Planning process inadequate</w:t>
            </w:r>
          </w:p>
          <w:p w14:paraId="3F09B1D1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2263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Policies, administrative controls not followed</w:t>
            </w:r>
          </w:p>
          <w:p w14:paraId="71F765E1" w14:textId="62E80CBF" w:rsidR="005C18D4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00536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40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9F4040">
              <w:rPr>
                <w:rFonts w:ascii="Arial" w:eastAsia="Times New Roman" w:hAnsi="Arial" w:cs="Arial"/>
                <w:sz w:val="16"/>
                <w:szCs w:val="16"/>
              </w:rPr>
              <w:t>Procedure not available or inadequate</w:t>
            </w:r>
          </w:p>
          <w:p w14:paraId="6D172C68" w14:textId="79B78549" w:rsidR="00EE31EB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94977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Contractor activities not coordinated </w:t>
            </w:r>
          </w:p>
          <w:p w14:paraId="3E8D5D9D" w14:textId="2229FF71" w:rsidR="00EE31EB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21982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Communication between groups </w:t>
            </w:r>
            <w:proofErr w:type="gramStart"/>
            <w:r w:rsidR="00EE31EB">
              <w:rPr>
                <w:rFonts w:ascii="Arial" w:eastAsia="Times New Roman" w:hAnsi="Arial" w:cs="Arial"/>
                <w:sz w:val="16"/>
                <w:szCs w:val="16"/>
              </w:rPr>
              <w:t>inadequate</w:t>
            </w:r>
            <w:proofErr w:type="gramEnd"/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3B0C6977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62519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hAnsi="Arial" w:cs="Arial"/>
                <w:sz w:val="16"/>
                <w:szCs w:val="16"/>
              </w:rPr>
              <w:t>Other:</w:t>
            </w:r>
          </w:p>
          <w:p w14:paraId="6636D677" w14:textId="77777777" w:rsidR="005C18D4" w:rsidRPr="00443C08" w:rsidRDefault="005C18D4" w:rsidP="00F55C54">
            <w:pPr>
              <w:pStyle w:val="ListParagraph"/>
              <w:tabs>
                <w:tab w:val="left" w:pos="1080"/>
                <w:tab w:val="left" w:pos="1170"/>
              </w:tabs>
              <w:spacing w:after="0" w:line="240" w:lineRule="auto"/>
              <w:ind w:left="0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60CE8412" w14:textId="77777777" w:rsidR="005C18D4" w:rsidRPr="0088204E" w:rsidRDefault="005C18D4" w:rsidP="00F55C54">
            <w:pPr>
              <w:tabs>
                <w:tab w:val="left" w:pos="1080"/>
                <w:tab w:val="left" w:pos="1170"/>
              </w:tabs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88204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Leadership &amp; Supervision</w:t>
            </w:r>
          </w:p>
          <w:p w14:paraId="6DAD9581" w14:textId="5E53C69B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77614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 xml:space="preserve">Communication methods </w:t>
            </w:r>
            <w:r w:rsidR="00EE31EB" w:rsidRPr="00E142F6">
              <w:rPr>
                <w:rFonts w:ascii="Arial" w:eastAsia="Times New Roman" w:hAnsi="Arial" w:cs="Arial"/>
                <w:sz w:val="16"/>
                <w:szCs w:val="16"/>
              </w:rPr>
              <w:t>are ineffective</w:t>
            </w:r>
          </w:p>
          <w:p w14:paraId="374D7671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80157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Expectations unclear/misunderstood</w:t>
            </w:r>
          </w:p>
          <w:p w14:paraId="31C59B34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75127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Impact of concurrent activities not considered</w:t>
            </w:r>
          </w:p>
          <w:p w14:paraId="04DFDEAE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84675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Inadequate participation in planning &amp; preparation</w:t>
            </w:r>
          </w:p>
          <w:p w14:paraId="1B6E62F3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90071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Inconsistent follow-through on expectations</w:t>
            </w:r>
          </w:p>
          <w:p w14:paraId="74D6BE6B" w14:textId="6EBB3D59" w:rsidR="005C18D4" w:rsidRPr="009F4040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16"/>
                  <w:szCs w:val="16"/>
                </w:rPr>
                <w:id w:val="9316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040" w:rsidRPr="009F4040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C18D4" w:rsidRPr="009F4040">
              <w:rPr>
                <w:rFonts w:ascii="Arial" w:eastAsia="Times New Roman" w:hAnsi="Arial" w:cs="Arial"/>
                <w:sz w:val="16"/>
                <w:szCs w:val="16"/>
              </w:rPr>
              <w:t>Lack of available resources</w:t>
            </w:r>
          </w:p>
          <w:p w14:paraId="6D540D46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93458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Roles and responsibilities unclear</w:t>
            </w:r>
          </w:p>
          <w:p w14:paraId="4C8E20C1" w14:textId="77777777" w:rsidR="005C18D4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3039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Training inadequate</w:t>
            </w:r>
          </w:p>
          <w:p w14:paraId="038B5C5E" w14:textId="77777777" w:rsidR="005C18D4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16675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E142F6">
              <w:rPr>
                <w:rFonts w:ascii="Arial" w:eastAsia="Times New Roman" w:hAnsi="Arial" w:cs="Arial"/>
                <w:sz w:val="16"/>
                <w:szCs w:val="16"/>
              </w:rPr>
              <w:t>Worker selection process inadequate</w:t>
            </w:r>
          </w:p>
          <w:p w14:paraId="07CAC134" w14:textId="6E9415C8" w:rsidR="00EE31EB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47372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>Corrective actions not implemented</w:t>
            </w:r>
          </w:p>
          <w:p w14:paraId="1D1A758F" w14:textId="20C6ABD7" w:rsidR="00EE31EB" w:rsidRPr="00E142F6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511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62B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20262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EE31EB">
              <w:rPr>
                <w:rFonts w:ascii="Arial" w:eastAsia="Times New Roman" w:hAnsi="Arial" w:cs="Arial"/>
                <w:sz w:val="16"/>
                <w:szCs w:val="16"/>
              </w:rPr>
              <w:t xml:space="preserve">Hazards/inspections not completed </w:t>
            </w:r>
          </w:p>
          <w:p w14:paraId="146323DF" w14:textId="77777777" w:rsidR="005C18D4" w:rsidRPr="00443C08" w:rsidRDefault="00224232" w:rsidP="00F55C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</w:rPr>
                <w:id w:val="-151244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8D4" w:rsidRPr="00443C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5C18D4" w:rsidRPr="00443C08">
              <w:rPr>
                <w:rFonts w:ascii="Arial" w:eastAsia="Times New Roman" w:hAnsi="Arial" w:cs="Arial"/>
                <w:sz w:val="16"/>
                <w:szCs w:val="16"/>
              </w:rPr>
              <w:t>Other:</w:t>
            </w:r>
          </w:p>
          <w:p w14:paraId="3A63CB73" w14:textId="77777777" w:rsidR="005C18D4" w:rsidRDefault="005C18D4" w:rsidP="00F55C54">
            <w:pPr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78E4D1DB" w14:textId="1A6F12B4" w:rsidR="00E100AF" w:rsidRPr="00551652" w:rsidRDefault="00E100AF" w:rsidP="002D7941">
      <w:pPr>
        <w:keepNext/>
        <w:ind w:left="-360"/>
        <w:rPr>
          <w:rFonts w:cstheme="minorHAnsi"/>
          <w:sz w:val="12"/>
          <w:szCs w:val="12"/>
        </w:rPr>
      </w:pPr>
    </w:p>
    <w:sectPr w:rsidR="00E100AF" w:rsidRPr="00551652" w:rsidSect="00F71ED8">
      <w:headerReference w:type="default" r:id="rId13"/>
      <w:footerReference w:type="default" r:id="rId14"/>
      <w:pgSz w:w="12240" w:h="15840" w:code="1"/>
      <w:pgMar w:top="1080" w:right="720" w:bottom="720" w:left="720" w:header="360" w:footer="18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D2FE" w14:textId="77777777" w:rsidR="00224232" w:rsidRDefault="00224232" w:rsidP="008C04EC">
      <w:r>
        <w:separator/>
      </w:r>
    </w:p>
  </w:endnote>
  <w:endnote w:type="continuationSeparator" w:id="0">
    <w:p w14:paraId="1DFFB217" w14:textId="77777777" w:rsidR="00224232" w:rsidRDefault="00224232" w:rsidP="008C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702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E1E72C" w14:textId="4E2D2A52" w:rsidR="00F71ED8" w:rsidRDefault="00232961" w:rsidP="00232961">
        <w:pPr>
          <w:pStyle w:val="Footer"/>
          <w:tabs>
            <w:tab w:val="clear" w:pos="9360"/>
            <w:tab w:val="right" w:pos="10800"/>
          </w:tabs>
          <w:rPr>
            <w:noProof/>
          </w:rPr>
        </w:pPr>
        <w:r>
          <w:t>Revision Date:</w:t>
        </w:r>
        <w:r w:rsidR="003B2613">
          <w:rPr>
            <w:noProof/>
          </w:rPr>
          <w:t xml:space="preserve"> </w:t>
        </w:r>
        <w:r w:rsidR="00616A69">
          <w:rPr>
            <w:noProof/>
          </w:rPr>
          <w:t>8</w:t>
        </w:r>
        <w:r w:rsidR="007D52D9">
          <w:rPr>
            <w:noProof/>
          </w:rPr>
          <w:t>-</w:t>
        </w:r>
        <w:r w:rsidR="00616A69">
          <w:rPr>
            <w:noProof/>
          </w:rPr>
          <w:t>Sep</w:t>
        </w:r>
        <w:r w:rsidR="007D52D9">
          <w:rPr>
            <w:noProof/>
          </w:rPr>
          <w:t>-2026</w:t>
        </w:r>
        <w:r>
          <w:tab/>
        </w:r>
        <w:r>
          <w:tab/>
        </w:r>
        <w:r w:rsidR="00F71ED8">
          <w:t xml:space="preserve">Page </w:t>
        </w:r>
        <w:r w:rsidR="00F71ED8">
          <w:fldChar w:fldCharType="begin"/>
        </w:r>
        <w:r w:rsidR="00F71ED8">
          <w:instrText xml:space="preserve"> PAGE   \* MERGEFORMAT </w:instrText>
        </w:r>
        <w:r w:rsidR="00F71ED8">
          <w:fldChar w:fldCharType="separate"/>
        </w:r>
        <w:r w:rsidR="003673DA">
          <w:rPr>
            <w:noProof/>
          </w:rPr>
          <w:t>2</w:t>
        </w:r>
        <w:r w:rsidR="00F71ED8">
          <w:rPr>
            <w:noProof/>
          </w:rPr>
          <w:fldChar w:fldCharType="end"/>
        </w:r>
        <w:r w:rsidR="00F71ED8">
          <w:rPr>
            <w:noProof/>
          </w:rPr>
          <w:t xml:space="preserve"> of </w:t>
        </w:r>
        <w:r w:rsidR="00F71ED8">
          <w:rPr>
            <w:noProof/>
          </w:rPr>
          <w:fldChar w:fldCharType="begin"/>
        </w:r>
        <w:r w:rsidR="00F71ED8">
          <w:rPr>
            <w:noProof/>
          </w:rPr>
          <w:instrText xml:space="preserve"> NUMPAGES   \* MERGEFORMAT </w:instrText>
        </w:r>
        <w:r w:rsidR="00F71ED8">
          <w:rPr>
            <w:noProof/>
          </w:rPr>
          <w:fldChar w:fldCharType="separate"/>
        </w:r>
        <w:r w:rsidR="003673DA">
          <w:rPr>
            <w:noProof/>
          </w:rPr>
          <w:t>2</w:t>
        </w:r>
        <w:r w:rsidR="00F71ED8">
          <w:rPr>
            <w:noProof/>
          </w:rPr>
          <w:fldChar w:fldCharType="end"/>
        </w:r>
      </w:p>
    </w:sdtContent>
  </w:sdt>
  <w:p w14:paraId="1E1970C3" w14:textId="77777777" w:rsidR="00B93662" w:rsidRPr="00FB17C9" w:rsidRDefault="00B93662" w:rsidP="008C04EC">
    <w:pPr>
      <w:pStyle w:val="Footer"/>
      <w:tabs>
        <w:tab w:val="clear" w:pos="4680"/>
        <w:tab w:val="clear" w:pos="9360"/>
        <w:tab w:val="center" w:pos="5400"/>
        <w:tab w:val="right" w:pos="10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FA81A" w14:textId="77777777" w:rsidR="00224232" w:rsidRDefault="00224232" w:rsidP="008C04EC">
      <w:r>
        <w:separator/>
      </w:r>
    </w:p>
  </w:footnote>
  <w:footnote w:type="continuationSeparator" w:id="0">
    <w:p w14:paraId="55385BFD" w14:textId="77777777" w:rsidR="00224232" w:rsidRDefault="00224232" w:rsidP="008C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D29C" w14:textId="039AE357" w:rsidR="00B93662" w:rsidRPr="00F71ED8" w:rsidRDefault="00254E7B" w:rsidP="00F71ED8">
    <w:pPr>
      <w:pStyle w:val="Header"/>
      <w:tabs>
        <w:tab w:val="clear" w:pos="4680"/>
        <w:tab w:val="clear" w:pos="9360"/>
        <w:tab w:val="right" w:pos="10800"/>
      </w:tabs>
      <w:rPr>
        <w:b/>
        <w:color w:val="4E2A84"/>
        <w:sz w:val="32"/>
        <w:szCs w:val="32"/>
      </w:rPr>
    </w:pPr>
    <w:r w:rsidRPr="00250081">
      <w:rPr>
        <w:rFonts w:ascii="Ubuntu" w:hAnsi="Ubuntu"/>
        <w:noProof/>
      </w:rPr>
      <w:drawing>
        <wp:inline distT="0" distB="0" distL="0" distR="0" wp14:anchorId="3848FA5C" wp14:editId="62054F6F">
          <wp:extent cx="1676400" cy="593358"/>
          <wp:effectExtent l="0" t="0" r="0" b="0"/>
          <wp:docPr id="1" name="Picture 1" descr="A logo for a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university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329" cy="596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1ED8">
      <w:rPr>
        <w:b/>
        <w:color w:val="4E2A84"/>
        <w:sz w:val="28"/>
        <w:szCs w:val="28"/>
      </w:rPr>
      <w:tab/>
    </w:r>
    <w:r w:rsidR="006850F6" w:rsidRPr="00254E7B">
      <w:rPr>
        <w:rFonts w:ascii="Ubuntu" w:hAnsi="Ubuntu"/>
        <w:b/>
        <w:color w:val="244061" w:themeColor="accent1" w:themeShade="80"/>
        <w:sz w:val="32"/>
        <w:szCs w:val="32"/>
      </w:rPr>
      <w:t xml:space="preserve"> </w:t>
    </w:r>
    <w:r w:rsidR="00E50FEC">
      <w:rPr>
        <w:rFonts w:ascii="Ubuntu" w:hAnsi="Ubuntu"/>
        <w:b/>
        <w:color w:val="244061" w:themeColor="accent1" w:themeShade="80"/>
        <w:sz w:val="32"/>
        <w:szCs w:val="32"/>
      </w:rPr>
      <w:t xml:space="preserve">Accident/Injury </w:t>
    </w:r>
    <w:r w:rsidR="006850F6" w:rsidRPr="00254E7B">
      <w:rPr>
        <w:rFonts w:ascii="Ubuntu" w:hAnsi="Ubuntu"/>
        <w:b/>
        <w:color w:val="244061" w:themeColor="accent1" w:themeShade="80"/>
        <w:sz w:val="32"/>
        <w:szCs w:val="32"/>
      </w:rPr>
      <w:t>Investigation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3" w:hanging="360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93" w:hanging="360"/>
      </w:pPr>
    </w:lvl>
    <w:lvl w:ilvl="2">
      <w:numFmt w:val="bullet"/>
      <w:lvlText w:val="•"/>
      <w:lvlJc w:val="left"/>
      <w:pPr>
        <w:ind w:left="2526" w:hanging="360"/>
      </w:pPr>
    </w:lvl>
    <w:lvl w:ilvl="3">
      <w:numFmt w:val="bullet"/>
      <w:lvlText w:val="•"/>
      <w:lvlJc w:val="left"/>
      <w:pPr>
        <w:ind w:left="3559" w:hanging="360"/>
      </w:pPr>
    </w:lvl>
    <w:lvl w:ilvl="4">
      <w:numFmt w:val="bullet"/>
      <w:lvlText w:val="•"/>
      <w:lvlJc w:val="left"/>
      <w:pPr>
        <w:ind w:left="4592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659" w:hanging="360"/>
      </w:pPr>
    </w:lvl>
    <w:lvl w:ilvl="7">
      <w:numFmt w:val="bullet"/>
      <w:lvlText w:val="•"/>
      <w:lvlJc w:val="left"/>
      <w:pPr>
        <w:ind w:left="7692" w:hanging="360"/>
      </w:pPr>
    </w:lvl>
    <w:lvl w:ilvl="8">
      <w:numFmt w:val="bullet"/>
      <w:lvlText w:val="•"/>
      <w:lvlJc w:val="left"/>
      <w:pPr>
        <w:ind w:left="8725" w:hanging="360"/>
      </w:pPr>
    </w:lvl>
  </w:abstractNum>
  <w:abstractNum w:abstractNumId="1" w15:restartNumberingAfterBreak="0">
    <w:nsid w:val="05ED077F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540F"/>
    <w:multiLevelType w:val="hybridMultilevel"/>
    <w:tmpl w:val="631246F8"/>
    <w:lvl w:ilvl="0" w:tplc="C308852C">
      <w:start w:val="4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06FF0A17"/>
    <w:multiLevelType w:val="hybridMultilevel"/>
    <w:tmpl w:val="4378E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4512"/>
    <w:multiLevelType w:val="hybridMultilevel"/>
    <w:tmpl w:val="6082C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568AD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95BFA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D29EA"/>
    <w:multiLevelType w:val="hybridMultilevel"/>
    <w:tmpl w:val="11D21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82D44"/>
    <w:multiLevelType w:val="hybridMultilevel"/>
    <w:tmpl w:val="3EA0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71CA3"/>
    <w:multiLevelType w:val="hybridMultilevel"/>
    <w:tmpl w:val="A97EE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90861"/>
    <w:multiLevelType w:val="hybridMultilevel"/>
    <w:tmpl w:val="D2106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10255"/>
    <w:multiLevelType w:val="hybridMultilevel"/>
    <w:tmpl w:val="2E98E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D2708"/>
    <w:multiLevelType w:val="hybridMultilevel"/>
    <w:tmpl w:val="FB00E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46E5F"/>
    <w:multiLevelType w:val="hybridMultilevel"/>
    <w:tmpl w:val="201E9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B7F27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9342C"/>
    <w:multiLevelType w:val="hybridMultilevel"/>
    <w:tmpl w:val="7B421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257A85"/>
    <w:multiLevelType w:val="hybridMultilevel"/>
    <w:tmpl w:val="227EB0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pacing w:val="-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352ECC"/>
    <w:multiLevelType w:val="hybridMultilevel"/>
    <w:tmpl w:val="00A073D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F0369BB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356BA"/>
    <w:multiLevelType w:val="hybridMultilevel"/>
    <w:tmpl w:val="03BCA2AC"/>
    <w:lvl w:ilvl="0" w:tplc="72F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044222"/>
    <w:multiLevelType w:val="hybridMultilevel"/>
    <w:tmpl w:val="9C6A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04A82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401F3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54774"/>
    <w:multiLevelType w:val="hybridMultilevel"/>
    <w:tmpl w:val="7FBCEE7C"/>
    <w:lvl w:ilvl="0" w:tplc="3D46032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787BFA"/>
    <w:multiLevelType w:val="hybridMultilevel"/>
    <w:tmpl w:val="D63C3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34C1C"/>
    <w:multiLevelType w:val="hybridMultilevel"/>
    <w:tmpl w:val="16E22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F035B"/>
    <w:multiLevelType w:val="hybridMultilevel"/>
    <w:tmpl w:val="E7401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01B0C"/>
    <w:multiLevelType w:val="hybridMultilevel"/>
    <w:tmpl w:val="F348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73C93"/>
    <w:multiLevelType w:val="hybridMultilevel"/>
    <w:tmpl w:val="A886C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00498">
    <w:abstractNumId w:val="17"/>
  </w:num>
  <w:num w:numId="2" w16cid:durableId="1524660691">
    <w:abstractNumId w:val="19"/>
  </w:num>
  <w:num w:numId="3" w16cid:durableId="1538542959">
    <w:abstractNumId w:val="4"/>
  </w:num>
  <w:num w:numId="4" w16cid:durableId="1319263400">
    <w:abstractNumId w:val="13"/>
  </w:num>
  <w:num w:numId="5" w16cid:durableId="125246268">
    <w:abstractNumId w:val="25"/>
  </w:num>
  <w:num w:numId="6" w16cid:durableId="622662513">
    <w:abstractNumId w:val="11"/>
  </w:num>
  <w:num w:numId="7" w16cid:durableId="1536306335">
    <w:abstractNumId w:val="24"/>
  </w:num>
  <w:num w:numId="8" w16cid:durableId="804203919">
    <w:abstractNumId w:val="10"/>
  </w:num>
  <w:num w:numId="9" w16cid:durableId="1786381757">
    <w:abstractNumId w:val="7"/>
  </w:num>
  <w:num w:numId="10" w16cid:durableId="691883037">
    <w:abstractNumId w:val="3"/>
  </w:num>
  <w:num w:numId="11" w16cid:durableId="1830948065">
    <w:abstractNumId w:val="12"/>
  </w:num>
  <w:num w:numId="12" w16cid:durableId="2631492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4643257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4002530">
    <w:abstractNumId w:val="9"/>
  </w:num>
  <w:num w:numId="15" w16cid:durableId="1573002483">
    <w:abstractNumId w:val="14"/>
  </w:num>
  <w:num w:numId="16" w16cid:durableId="1999994232">
    <w:abstractNumId w:val="1"/>
  </w:num>
  <w:num w:numId="17" w16cid:durableId="1656061400">
    <w:abstractNumId w:val="16"/>
  </w:num>
  <w:num w:numId="18" w16cid:durableId="33892990">
    <w:abstractNumId w:val="0"/>
  </w:num>
  <w:num w:numId="19" w16cid:durableId="10288682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9501625">
    <w:abstractNumId w:val="28"/>
  </w:num>
  <w:num w:numId="21" w16cid:durableId="1260748408">
    <w:abstractNumId w:val="21"/>
  </w:num>
  <w:num w:numId="22" w16cid:durableId="1827475032">
    <w:abstractNumId w:val="5"/>
  </w:num>
  <w:num w:numId="23" w16cid:durableId="1447234875">
    <w:abstractNumId w:val="6"/>
  </w:num>
  <w:num w:numId="24" w16cid:durableId="1994722521">
    <w:abstractNumId w:val="18"/>
  </w:num>
  <w:num w:numId="25" w16cid:durableId="1627617366">
    <w:abstractNumId w:val="22"/>
  </w:num>
  <w:num w:numId="26" w16cid:durableId="525561854">
    <w:abstractNumId w:val="20"/>
  </w:num>
  <w:num w:numId="27" w16cid:durableId="1334335043">
    <w:abstractNumId w:val="8"/>
  </w:num>
  <w:num w:numId="28" w16cid:durableId="1270577683">
    <w:abstractNumId w:val="26"/>
  </w:num>
  <w:num w:numId="29" w16cid:durableId="128280602">
    <w:abstractNumId w:val="27"/>
  </w:num>
  <w:num w:numId="30" w16cid:durableId="46504775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I0NzE1szQyNTcCYiUdpeDU4uLM/DyQAsNaAIpgTkYsAAAA"/>
  </w:docVars>
  <w:rsids>
    <w:rsidRoot w:val="0031180F"/>
    <w:rsid w:val="000009CB"/>
    <w:rsid w:val="00001B0F"/>
    <w:rsid w:val="00002664"/>
    <w:rsid w:val="00005449"/>
    <w:rsid w:val="00006911"/>
    <w:rsid w:val="00006F16"/>
    <w:rsid w:val="00007023"/>
    <w:rsid w:val="00007759"/>
    <w:rsid w:val="000102D0"/>
    <w:rsid w:val="000105D7"/>
    <w:rsid w:val="0001083A"/>
    <w:rsid w:val="00010861"/>
    <w:rsid w:val="00012E47"/>
    <w:rsid w:val="00013243"/>
    <w:rsid w:val="00013C5A"/>
    <w:rsid w:val="00014E05"/>
    <w:rsid w:val="000157EF"/>
    <w:rsid w:val="00015F04"/>
    <w:rsid w:val="00016096"/>
    <w:rsid w:val="00016ACE"/>
    <w:rsid w:val="00017BA4"/>
    <w:rsid w:val="00023A45"/>
    <w:rsid w:val="00024482"/>
    <w:rsid w:val="0002463E"/>
    <w:rsid w:val="000246DA"/>
    <w:rsid w:val="00025E32"/>
    <w:rsid w:val="0002717E"/>
    <w:rsid w:val="00027882"/>
    <w:rsid w:val="00030D98"/>
    <w:rsid w:val="00031600"/>
    <w:rsid w:val="00031BD8"/>
    <w:rsid w:val="00032039"/>
    <w:rsid w:val="000320EC"/>
    <w:rsid w:val="0003250F"/>
    <w:rsid w:val="000341DF"/>
    <w:rsid w:val="000342EC"/>
    <w:rsid w:val="000344F3"/>
    <w:rsid w:val="0003455A"/>
    <w:rsid w:val="00037DF8"/>
    <w:rsid w:val="00041120"/>
    <w:rsid w:val="00041769"/>
    <w:rsid w:val="00041AE5"/>
    <w:rsid w:val="0004216F"/>
    <w:rsid w:val="000425F9"/>
    <w:rsid w:val="000448CB"/>
    <w:rsid w:val="00047ABA"/>
    <w:rsid w:val="00050117"/>
    <w:rsid w:val="000501BA"/>
    <w:rsid w:val="00050468"/>
    <w:rsid w:val="0005252C"/>
    <w:rsid w:val="00053D97"/>
    <w:rsid w:val="00056653"/>
    <w:rsid w:val="000569F5"/>
    <w:rsid w:val="0005733F"/>
    <w:rsid w:val="0005781B"/>
    <w:rsid w:val="00057D0D"/>
    <w:rsid w:val="00057D4E"/>
    <w:rsid w:val="000614F4"/>
    <w:rsid w:val="00061D7C"/>
    <w:rsid w:val="000626AF"/>
    <w:rsid w:val="00062B63"/>
    <w:rsid w:val="00063D14"/>
    <w:rsid w:val="00063D8F"/>
    <w:rsid w:val="00063E76"/>
    <w:rsid w:val="0006499D"/>
    <w:rsid w:val="0006583B"/>
    <w:rsid w:val="00065BB5"/>
    <w:rsid w:val="00066442"/>
    <w:rsid w:val="00066EFA"/>
    <w:rsid w:val="00067018"/>
    <w:rsid w:val="00067340"/>
    <w:rsid w:val="000703D0"/>
    <w:rsid w:val="00070C95"/>
    <w:rsid w:val="00070ED4"/>
    <w:rsid w:val="00072BDC"/>
    <w:rsid w:val="00073A67"/>
    <w:rsid w:val="00073E20"/>
    <w:rsid w:val="00074641"/>
    <w:rsid w:val="0007473E"/>
    <w:rsid w:val="0007610B"/>
    <w:rsid w:val="00076462"/>
    <w:rsid w:val="00076AAF"/>
    <w:rsid w:val="00077CB5"/>
    <w:rsid w:val="00081058"/>
    <w:rsid w:val="00084A05"/>
    <w:rsid w:val="00085222"/>
    <w:rsid w:val="0008745B"/>
    <w:rsid w:val="00090CEF"/>
    <w:rsid w:val="00090E65"/>
    <w:rsid w:val="00091E85"/>
    <w:rsid w:val="00092BBA"/>
    <w:rsid w:val="00094786"/>
    <w:rsid w:val="00094A38"/>
    <w:rsid w:val="00094F06"/>
    <w:rsid w:val="000951CE"/>
    <w:rsid w:val="000959F5"/>
    <w:rsid w:val="000A2502"/>
    <w:rsid w:val="000A45FD"/>
    <w:rsid w:val="000A56C2"/>
    <w:rsid w:val="000A5D1F"/>
    <w:rsid w:val="000A5D48"/>
    <w:rsid w:val="000A6A94"/>
    <w:rsid w:val="000A6C88"/>
    <w:rsid w:val="000A7C5E"/>
    <w:rsid w:val="000B0B31"/>
    <w:rsid w:val="000B0E65"/>
    <w:rsid w:val="000B0E7B"/>
    <w:rsid w:val="000B194C"/>
    <w:rsid w:val="000B24CA"/>
    <w:rsid w:val="000B44BC"/>
    <w:rsid w:val="000B510A"/>
    <w:rsid w:val="000C0295"/>
    <w:rsid w:val="000C1D8F"/>
    <w:rsid w:val="000C2627"/>
    <w:rsid w:val="000C2FE1"/>
    <w:rsid w:val="000C46C2"/>
    <w:rsid w:val="000C51F3"/>
    <w:rsid w:val="000C6482"/>
    <w:rsid w:val="000D2534"/>
    <w:rsid w:val="000D2C27"/>
    <w:rsid w:val="000D2FF5"/>
    <w:rsid w:val="000D3661"/>
    <w:rsid w:val="000D4B81"/>
    <w:rsid w:val="000D522F"/>
    <w:rsid w:val="000D57E9"/>
    <w:rsid w:val="000E19B6"/>
    <w:rsid w:val="000E1E88"/>
    <w:rsid w:val="000E41E6"/>
    <w:rsid w:val="000F2A77"/>
    <w:rsid w:val="000F306D"/>
    <w:rsid w:val="000F32D1"/>
    <w:rsid w:val="000F3B00"/>
    <w:rsid w:val="000F3BEA"/>
    <w:rsid w:val="000F40B9"/>
    <w:rsid w:val="000F589E"/>
    <w:rsid w:val="000F624B"/>
    <w:rsid w:val="000F638B"/>
    <w:rsid w:val="000F676D"/>
    <w:rsid w:val="00105E4D"/>
    <w:rsid w:val="00105F73"/>
    <w:rsid w:val="00106195"/>
    <w:rsid w:val="0011022A"/>
    <w:rsid w:val="00110B20"/>
    <w:rsid w:val="001114C9"/>
    <w:rsid w:val="0011207A"/>
    <w:rsid w:val="0011242B"/>
    <w:rsid w:val="00112FB2"/>
    <w:rsid w:val="001140EB"/>
    <w:rsid w:val="001158A9"/>
    <w:rsid w:val="0011696A"/>
    <w:rsid w:val="0011778A"/>
    <w:rsid w:val="001177FE"/>
    <w:rsid w:val="00117889"/>
    <w:rsid w:val="001179E5"/>
    <w:rsid w:val="001200AC"/>
    <w:rsid w:val="001231B1"/>
    <w:rsid w:val="00123BF0"/>
    <w:rsid w:val="00126B70"/>
    <w:rsid w:val="0013079D"/>
    <w:rsid w:val="001327A7"/>
    <w:rsid w:val="00132D1C"/>
    <w:rsid w:val="001332C9"/>
    <w:rsid w:val="001339C4"/>
    <w:rsid w:val="00140DC3"/>
    <w:rsid w:val="0014144D"/>
    <w:rsid w:val="0014166F"/>
    <w:rsid w:val="00142289"/>
    <w:rsid w:val="00142A01"/>
    <w:rsid w:val="001437F7"/>
    <w:rsid w:val="00143A19"/>
    <w:rsid w:val="00145B22"/>
    <w:rsid w:val="00146E5D"/>
    <w:rsid w:val="00147C55"/>
    <w:rsid w:val="001507F3"/>
    <w:rsid w:val="00152ADE"/>
    <w:rsid w:val="0015429A"/>
    <w:rsid w:val="001552DA"/>
    <w:rsid w:val="00156828"/>
    <w:rsid w:val="0015692C"/>
    <w:rsid w:val="00157299"/>
    <w:rsid w:val="00157839"/>
    <w:rsid w:val="0016081F"/>
    <w:rsid w:val="001627BB"/>
    <w:rsid w:val="00162C4E"/>
    <w:rsid w:val="001640DB"/>
    <w:rsid w:val="001644FF"/>
    <w:rsid w:val="00165571"/>
    <w:rsid w:val="00165EA2"/>
    <w:rsid w:val="00167BDC"/>
    <w:rsid w:val="00170BE7"/>
    <w:rsid w:val="00170ED3"/>
    <w:rsid w:val="00171164"/>
    <w:rsid w:val="00171D2B"/>
    <w:rsid w:val="001732C9"/>
    <w:rsid w:val="00173B15"/>
    <w:rsid w:val="00175DE6"/>
    <w:rsid w:val="0017641A"/>
    <w:rsid w:val="001802B7"/>
    <w:rsid w:val="0018181B"/>
    <w:rsid w:val="00185789"/>
    <w:rsid w:val="00187293"/>
    <w:rsid w:val="00187F93"/>
    <w:rsid w:val="00190189"/>
    <w:rsid w:val="00190246"/>
    <w:rsid w:val="00190CE1"/>
    <w:rsid w:val="00190F55"/>
    <w:rsid w:val="00191BDC"/>
    <w:rsid w:val="0019759D"/>
    <w:rsid w:val="0019765E"/>
    <w:rsid w:val="001A1380"/>
    <w:rsid w:val="001A2CCB"/>
    <w:rsid w:val="001A2D70"/>
    <w:rsid w:val="001A428E"/>
    <w:rsid w:val="001B2AE2"/>
    <w:rsid w:val="001B2AE5"/>
    <w:rsid w:val="001B2C60"/>
    <w:rsid w:val="001B3F84"/>
    <w:rsid w:val="001B45AD"/>
    <w:rsid w:val="001B4DFB"/>
    <w:rsid w:val="001B59D7"/>
    <w:rsid w:val="001B68DB"/>
    <w:rsid w:val="001C00D3"/>
    <w:rsid w:val="001C0C4E"/>
    <w:rsid w:val="001C11A8"/>
    <w:rsid w:val="001C1923"/>
    <w:rsid w:val="001C1DE0"/>
    <w:rsid w:val="001C2A26"/>
    <w:rsid w:val="001C58AB"/>
    <w:rsid w:val="001C671D"/>
    <w:rsid w:val="001C7AED"/>
    <w:rsid w:val="001D0D1A"/>
    <w:rsid w:val="001D1012"/>
    <w:rsid w:val="001D3575"/>
    <w:rsid w:val="001D3ECE"/>
    <w:rsid w:val="001D5367"/>
    <w:rsid w:val="001D54D3"/>
    <w:rsid w:val="001D60E0"/>
    <w:rsid w:val="001D62A2"/>
    <w:rsid w:val="001E0803"/>
    <w:rsid w:val="001E156B"/>
    <w:rsid w:val="001E3B31"/>
    <w:rsid w:val="001E3DBF"/>
    <w:rsid w:val="001F09F7"/>
    <w:rsid w:val="001F164C"/>
    <w:rsid w:val="001F3DD2"/>
    <w:rsid w:val="001F476C"/>
    <w:rsid w:val="001F5BAB"/>
    <w:rsid w:val="001F7BCD"/>
    <w:rsid w:val="00200C07"/>
    <w:rsid w:val="00200E63"/>
    <w:rsid w:val="0020248A"/>
    <w:rsid w:val="0020262B"/>
    <w:rsid w:val="0020374B"/>
    <w:rsid w:val="002038CA"/>
    <w:rsid w:val="00203B7D"/>
    <w:rsid w:val="00205113"/>
    <w:rsid w:val="00211443"/>
    <w:rsid w:val="002122AE"/>
    <w:rsid w:val="00212EFF"/>
    <w:rsid w:val="00213621"/>
    <w:rsid w:val="00213D5F"/>
    <w:rsid w:val="002159D7"/>
    <w:rsid w:val="00216164"/>
    <w:rsid w:val="002171D5"/>
    <w:rsid w:val="002201D8"/>
    <w:rsid w:val="00221120"/>
    <w:rsid w:val="0022168E"/>
    <w:rsid w:val="00224232"/>
    <w:rsid w:val="002248FA"/>
    <w:rsid w:val="00224DB1"/>
    <w:rsid w:val="00225FC6"/>
    <w:rsid w:val="00227853"/>
    <w:rsid w:val="00230684"/>
    <w:rsid w:val="00230A5A"/>
    <w:rsid w:val="002319D9"/>
    <w:rsid w:val="00232961"/>
    <w:rsid w:val="0023312F"/>
    <w:rsid w:val="00233D23"/>
    <w:rsid w:val="00235A5E"/>
    <w:rsid w:val="002364C1"/>
    <w:rsid w:val="00236F9A"/>
    <w:rsid w:val="0023798B"/>
    <w:rsid w:val="00240296"/>
    <w:rsid w:val="00240A5B"/>
    <w:rsid w:val="002421BD"/>
    <w:rsid w:val="00242373"/>
    <w:rsid w:val="00243C4F"/>
    <w:rsid w:val="00244363"/>
    <w:rsid w:val="00246087"/>
    <w:rsid w:val="002464D7"/>
    <w:rsid w:val="00247597"/>
    <w:rsid w:val="00251E9B"/>
    <w:rsid w:val="00252722"/>
    <w:rsid w:val="00253792"/>
    <w:rsid w:val="00253E0E"/>
    <w:rsid w:val="00254E7B"/>
    <w:rsid w:val="00255F49"/>
    <w:rsid w:val="00255F64"/>
    <w:rsid w:val="00256572"/>
    <w:rsid w:val="00256944"/>
    <w:rsid w:val="00257C30"/>
    <w:rsid w:val="00261033"/>
    <w:rsid w:val="00261C10"/>
    <w:rsid w:val="00264C16"/>
    <w:rsid w:val="002716DF"/>
    <w:rsid w:val="00272FF7"/>
    <w:rsid w:val="00282900"/>
    <w:rsid w:val="00284294"/>
    <w:rsid w:val="00286796"/>
    <w:rsid w:val="002873B2"/>
    <w:rsid w:val="00290B90"/>
    <w:rsid w:val="002914F7"/>
    <w:rsid w:val="002935F9"/>
    <w:rsid w:val="00295939"/>
    <w:rsid w:val="00295ECB"/>
    <w:rsid w:val="0029624C"/>
    <w:rsid w:val="002A01ED"/>
    <w:rsid w:val="002A0AB9"/>
    <w:rsid w:val="002A408C"/>
    <w:rsid w:val="002A7290"/>
    <w:rsid w:val="002B052D"/>
    <w:rsid w:val="002B0DC5"/>
    <w:rsid w:val="002B40E4"/>
    <w:rsid w:val="002B4418"/>
    <w:rsid w:val="002B49C9"/>
    <w:rsid w:val="002B4B64"/>
    <w:rsid w:val="002B79FC"/>
    <w:rsid w:val="002C1BE8"/>
    <w:rsid w:val="002C27A4"/>
    <w:rsid w:val="002C3255"/>
    <w:rsid w:val="002C34FA"/>
    <w:rsid w:val="002C3522"/>
    <w:rsid w:val="002C483F"/>
    <w:rsid w:val="002C6231"/>
    <w:rsid w:val="002C68D6"/>
    <w:rsid w:val="002C69E4"/>
    <w:rsid w:val="002C73D5"/>
    <w:rsid w:val="002C76B4"/>
    <w:rsid w:val="002D0273"/>
    <w:rsid w:val="002D286B"/>
    <w:rsid w:val="002D40C1"/>
    <w:rsid w:val="002D4305"/>
    <w:rsid w:val="002D4335"/>
    <w:rsid w:val="002D5C34"/>
    <w:rsid w:val="002D64DC"/>
    <w:rsid w:val="002D6C78"/>
    <w:rsid w:val="002D7941"/>
    <w:rsid w:val="002E0888"/>
    <w:rsid w:val="002E3199"/>
    <w:rsid w:val="002E388A"/>
    <w:rsid w:val="002E433E"/>
    <w:rsid w:val="002E524C"/>
    <w:rsid w:val="002E7CF7"/>
    <w:rsid w:val="002F05A7"/>
    <w:rsid w:val="002F0B85"/>
    <w:rsid w:val="002F1015"/>
    <w:rsid w:val="002F14D0"/>
    <w:rsid w:val="002F2446"/>
    <w:rsid w:val="002F2505"/>
    <w:rsid w:val="002F60A5"/>
    <w:rsid w:val="002F727F"/>
    <w:rsid w:val="00300439"/>
    <w:rsid w:val="00300664"/>
    <w:rsid w:val="00300825"/>
    <w:rsid w:val="003041CD"/>
    <w:rsid w:val="003050E9"/>
    <w:rsid w:val="0030591D"/>
    <w:rsid w:val="0031096C"/>
    <w:rsid w:val="003112C4"/>
    <w:rsid w:val="0031180F"/>
    <w:rsid w:val="003134B1"/>
    <w:rsid w:val="00313AB5"/>
    <w:rsid w:val="00314EA9"/>
    <w:rsid w:val="0031549A"/>
    <w:rsid w:val="003158B9"/>
    <w:rsid w:val="003163BA"/>
    <w:rsid w:val="003163D5"/>
    <w:rsid w:val="003171B8"/>
    <w:rsid w:val="00320F2B"/>
    <w:rsid w:val="00322855"/>
    <w:rsid w:val="00324854"/>
    <w:rsid w:val="003269CC"/>
    <w:rsid w:val="00332604"/>
    <w:rsid w:val="00332659"/>
    <w:rsid w:val="00332B37"/>
    <w:rsid w:val="003353BC"/>
    <w:rsid w:val="00335871"/>
    <w:rsid w:val="0034138D"/>
    <w:rsid w:val="00343F6F"/>
    <w:rsid w:val="003446B1"/>
    <w:rsid w:val="003453EC"/>
    <w:rsid w:val="0034690A"/>
    <w:rsid w:val="00347A58"/>
    <w:rsid w:val="00350845"/>
    <w:rsid w:val="0035100E"/>
    <w:rsid w:val="003519D4"/>
    <w:rsid w:val="00353DFD"/>
    <w:rsid w:val="00353E6E"/>
    <w:rsid w:val="00357678"/>
    <w:rsid w:val="00360441"/>
    <w:rsid w:val="00360712"/>
    <w:rsid w:val="00361B86"/>
    <w:rsid w:val="00362B2F"/>
    <w:rsid w:val="003653E9"/>
    <w:rsid w:val="00366A93"/>
    <w:rsid w:val="00366DFA"/>
    <w:rsid w:val="003673DA"/>
    <w:rsid w:val="00372A94"/>
    <w:rsid w:val="00372CD1"/>
    <w:rsid w:val="00374092"/>
    <w:rsid w:val="00374E98"/>
    <w:rsid w:val="003757EC"/>
    <w:rsid w:val="00375B58"/>
    <w:rsid w:val="003804C2"/>
    <w:rsid w:val="003809D6"/>
    <w:rsid w:val="00382176"/>
    <w:rsid w:val="00382C89"/>
    <w:rsid w:val="00382C8F"/>
    <w:rsid w:val="00384749"/>
    <w:rsid w:val="00384A37"/>
    <w:rsid w:val="00385D8A"/>
    <w:rsid w:val="00386375"/>
    <w:rsid w:val="00386D7B"/>
    <w:rsid w:val="0038709E"/>
    <w:rsid w:val="0038758F"/>
    <w:rsid w:val="00392AB4"/>
    <w:rsid w:val="00392C74"/>
    <w:rsid w:val="00396F1B"/>
    <w:rsid w:val="003A1467"/>
    <w:rsid w:val="003A2812"/>
    <w:rsid w:val="003B00B0"/>
    <w:rsid w:val="003B2613"/>
    <w:rsid w:val="003C2265"/>
    <w:rsid w:val="003C236A"/>
    <w:rsid w:val="003C2638"/>
    <w:rsid w:val="003C302D"/>
    <w:rsid w:val="003C33B8"/>
    <w:rsid w:val="003C3AB3"/>
    <w:rsid w:val="003C4265"/>
    <w:rsid w:val="003C4C5E"/>
    <w:rsid w:val="003C5211"/>
    <w:rsid w:val="003C5958"/>
    <w:rsid w:val="003C5DCD"/>
    <w:rsid w:val="003C5EC2"/>
    <w:rsid w:val="003C63D5"/>
    <w:rsid w:val="003C6569"/>
    <w:rsid w:val="003C7543"/>
    <w:rsid w:val="003D0095"/>
    <w:rsid w:val="003D0748"/>
    <w:rsid w:val="003D0E05"/>
    <w:rsid w:val="003D0F5D"/>
    <w:rsid w:val="003D2685"/>
    <w:rsid w:val="003D399E"/>
    <w:rsid w:val="003D3DAE"/>
    <w:rsid w:val="003D604E"/>
    <w:rsid w:val="003D643E"/>
    <w:rsid w:val="003E13E7"/>
    <w:rsid w:val="003E182F"/>
    <w:rsid w:val="003E199E"/>
    <w:rsid w:val="003E1ADE"/>
    <w:rsid w:val="003E389E"/>
    <w:rsid w:val="003E44C8"/>
    <w:rsid w:val="003E4F9E"/>
    <w:rsid w:val="003E511C"/>
    <w:rsid w:val="003E796B"/>
    <w:rsid w:val="003F006C"/>
    <w:rsid w:val="003F1D37"/>
    <w:rsid w:val="003F2961"/>
    <w:rsid w:val="003F306C"/>
    <w:rsid w:val="003F3BD4"/>
    <w:rsid w:val="003F589C"/>
    <w:rsid w:val="003F63E7"/>
    <w:rsid w:val="003F6A5C"/>
    <w:rsid w:val="00401257"/>
    <w:rsid w:val="004042E2"/>
    <w:rsid w:val="00404AEF"/>
    <w:rsid w:val="00404CE4"/>
    <w:rsid w:val="00406940"/>
    <w:rsid w:val="00407E9A"/>
    <w:rsid w:val="0041219A"/>
    <w:rsid w:val="00415A21"/>
    <w:rsid w:val="00416B2E"/>
    <w:rsid w:val="00416D77"/>
    <w:rsid w:val="004235A2"/>
    <w:rsid w:val="004246CA"/>
    <w:rsid w:val="00424E82"/>
    <w:rsid w:val="00424F58"/>
    <w:rsid w:val="00425BD5"/>
    <w:rsid w:val="00430BA5"/>
    <w:rsid w:val="004324F8"/>
    <w:rsid w:val="004325F0"/>
    <w:rsid w:val="004326D2"/>
    <w:rsid w:val="004331D7"/>
    <w:rsid w:val="00433728"/>
    <w:rsid w:val="00433CE0"/>
    <w:rsid w:val="00433F04"/>
    <w:rsid w:val="00434C40"/>
    <w:rsid w:val="004355EC"/>
    <w:rsid w:val="0043728C"/>
    <w:rsid w:val="00437C2D"/>
    <w:rsid w:val="00441ECE"/>
    <w:rsid w:val="0044259B"/>
    <w:rsid w:val="0044473E"/>
    <w:rsid w:val="00445859"/>
    <w:rsid w:val="0044630A"/>
    <w:rsid w:val="00446A84"/>
    <w:rsid w:val="00450551"/>
    <w:rsid w:val="00450600"/>
    <w:rsid w:val="0045081B"/>
    <w:rsid w:val="00451243"/>
    <w:rsid w:val="00451A25"/>
    <w:rsid w:val="004534FB"/>
    <w:rsid w:val="004551C2"/>
    <w:rsid w:val="00456DAB"/>
    <w:rsid w:val="004613DE"/>
    <w:rsid w:val="00462451"/>
    <w:rsid w:val="0046296F"/>
    <w:rsid w:val="0046348C"/>
    <w:rsid w:val="0046434A"/>
    <w:rsid w:val="00465B00"/>
    <w:rsid w:val="00470D92"/>
    <w:rsid w:val="00470EFC"/>
    <w:rsid w:val="0047109C"/>
    <w:rsid w:val="00472168"/>
    <w:rsid w:val="00472D5C"/>
    <w:rsid w:val="00474DC1"/>
    <w:rsid w:val="00475E88"/>
    <w:rsid w:val="0047666A"/>
    <w:rsid w:val="00476B05"/>
    <w:rsid w:val="00477BC3"/>
    <w:rsid w:val="00481B91"/>
    <w:rsid w:val="00481BB6"/>
    <w:rsid w:val="00482A18"/>
    <w:rsid w:val="00484FAD"/>
    <w:rsid w:val="0048600A"/>
    <w:rsid w:val="00486945"/>
    <w:rsid w:val="00490454"/>
    <w:rsid w:val="00490D27"/>
    <w:rsid w:val="00491D22"/>
    <w:rsid w:val="004955E0"/>
    <w:rsid w:val="00495BFB"/>
    <w:rsid w:val="00495C3D"/>
    <w:rsid w:val="004A104E"/>
    <w:rsid w:val="004A1C00"/>
    <w:rsid w:val="004A28B4"/>
    <w:rsid w:val="004A3112"/>
    <w:rsid w:val="004A39E8"/>
    <w:rsid w:val="004A3A01"/>
    <w:rsid w:val="004A3E28"/>
    <w:rsid w:val="004B2284"/>
    <w:rsid w:val="004B55C3"/>
    <w:rsid w:val="004B58D9"/>
    <w:rsid w:val="004B6603"/>
    <w:rsid w:val="004C2928"/>
    <w:rsid w:val="004C31CA"/>
    <w:rsid w:val="004C6229"/>
    <w:rsid w:val="004C6782"/>
    <w:rsid w:val="004C726B"/>
    <w:rsid w:val="004D000E"/>
    <w:rsid w:val="004D48C5"/>
    <w:rsid w:val="004D49BD"/>
    <w:rsid w:val="004D4B7F"/>
    <w:rsid w:val="004D63FD"/>
    <w:rsid w:val="004E2D63"/>
    <w:rsid w:val="004E367B"/>
    <w:rsid w:val="004E4574"/>
    <w:rsid w:val="004E4D52"/>
    <w:rsid w:val="004E52D1"/>
    <w:rsid w:val="004E5381"/>
    <w:rsid w:val="004E6E73"/>
    <w:rsid w:val="004F0B22"/>
    <w:rsid w:val="004F13A8"/>
    <w:rsid w:val="004F2A40"/>
    <w:rsid w:val="004F3334"/>
    <w:rsid w:val="004F5ED4"/>
    <w:rsid w:val="004F5F2E"/>
    <w:rsid w:val="005006A5"/>
    <w:rsid w:val="0050075C"/>
    <w:rsid w:val="00500DC1"/>
    <w:rsid w:val="0050122B"/>
    <w:rsid w:val="00504210"/>
    <w:rsid w:val="005049BD"/>
    <w:rsid w:val="00505AFB"/>
    <w:rsid w:val="005068CC"/>
    <w:rsid w:val="00506AC4"/>
    <w:rsid w:val="0051072F"/>
    <w:rsid w:val="00511648"/>
    <w:rsid w:val="00514B06"/>
    <w:rsid w:val="00515E70"/>
    <w:rsid w:val="0051662F"/>
    <w:rsid w:val="00516D31"/>
    <w:rsid w:val="00517CCA"/>
    <w:rsid w:val="0052034E"/>
    <w:rsid w:val="00520C66"/>
    <w:rsid w:val="0052214E"/>
    <w:rsid w:val="005268A9"/>
    <w:rsid w:val="0052719C"/>
    <w:rsid w:val="00527A89"/>
    <w:rsid w:val="00530B5D"/>
    <w:rsid w:val="00530D4C"/>
    <w:rsid w:val="00531E69"/>
    <w:rsid w:val="00532495"/>
    <w:rsid w:val="00533683"/>
    <w:rsid w:val="00534A66"/>
    <w:rsid w:val="0053781A"/>
    <w:rsid w:val="00537A8D"/>
    <w:rsid w:val="00541708"/>
    <w:rsid w:val="00541CE8"/>
    <w:rsid w:val="00544CF3"/>
    <w:rsid w:val="005450EB"/>
    <w:rsid w:val="00545A84"/>
    <w:rsid w:val="00547535"/>
    <w:rsid w:val="00547A74"/>
    <w:rsid w:val="00550661"/>
    <w:rsid w:val="00550ED6"/>
    <w:rsid w:val="00551652"/>
    <w:rsid w:val="00552D90"/>
    <w:rsid w:val="0055369B"/>
    <w:rsid w:val="0055537F"/>
    <w:rsid w:val="00555740"/>
    <w:rsid w:val="00556B1F"/>
    <w:rsid w:val="00556B4D"/>
    <w:rsid w:val="00557BD6"/>
    <w:rsid w:val="0056089B"/>
    <w:rsid w:val="005620F7"/>
    <w:rsid w:val="005624F4"/>
    <w:rsid w:val="00562B6C"/>
    <w:rsid w:val="00563F41"/>
    <w:rsid w:val="00565729"/>
    <w:rsid w:val="00566544"/>
    <w:rsid w:val="00566CC3"/>
    <w:rsid w:val="00567855"/>
    <w:rsid w:val="00570C1B"/>
    <w:rsid w:val="00572BCD"/>
    <w:rsid w:val="005733B0"/>
    <w:rsid w:val="00574278"/>
    <w:rsid w:val="005743C9"/>
    <w:rsid w:val="00574495"/>
    <w:rsid w:val="00574C95"/>
    <w:rsid w:val="005759CB"/>
    <w:rsid w:val="00576F09"/>
    <w:rsid w:val="00580451"/>
    <w:rsid w:val="005809CC"/>
    <w:rsid w:val="00580B90"/>
    <w:rsid w:val="00583999"/>
    <w:rsid w:val="0058684B"/>
    <w:rsid w:val="00587C9C"/>
    <w:rsid w:val="00590489"/>
    <w:rsid w:val="0059094D"/>
    <w:rsid w:val="0059121C"/>
    <w:rsid w:val="00591641"/>
    <w:rsid w:val="00595C20"/>
    <w:rsid w:val="00596E67"/>
    <w:rsid w:val="00596F1E"/>
    <w:rsid w:val="005970D5"/>
    <w:rsid w:val="005A0394"/>
    <w:rsid w:val="005A27A9"/>
    <w:rsid w:val="005A2EE8"/>
    <w:rsid w:val="005A3718"/>
    <w:rsid w:val="005A3A13"/>
    <w:rsid w:val="005A5BBE"/>
    <w:rsid w:val="005A716B"/>
    <w:rsid w:val="005A7C50"/>
    <w:rsid w:val="005B0B44"/>
    <w:rsid w:val="005B13A4"/>
    <w:rsid w:val="005B38CB"/>
    <w:rsid w:val="005B5918"/>
    <w:rsid w:val="005C0725"/>
    <w:rsid w:val="005C07C0"/>
    <w:rsid w:val="005C18D4"/>
    <w:rsid w:val="005C3DA7"/>
    <w:rsid w:val="005D0337"/>
    <w:rsid w:val="005D035B"/>
    <w:rsid w:val="005D04EA"/>
    <w:rsid w:val="005D4707"/>
    <w:rsid w:val="005D5E35"/>
    <w:rsid w:val="005E10E4"/>
    <w:rsid w:val="005E13BA"/>
    <w:rsid w:val="005E3A4C"/>
    <w:rsid w:val="005E3D41"/>
    <w:rsid w:val="005E4C78"/>
    <w:rsid w:val="005E4E9E"/>
    <w:rsid w:val="005E584E"/>
    <w:rsid w:val="005E5F25"/>
    <w:rsid w:val="005E6A3E"/>
    <w:rsid w:val="005E7669"/>
    <w:rsid w:val="005F04CA"/>
    <w:rsid w:val="005F2013"/>
    <w:rsid w:val="005F248F"/>
    <w:rsid w:val="005F27DD"/>
    <w:rsid w:val="005F2FDE"/>
    <w:rsid w:val="005F6A29"/>
    <w:rsid w:val="005F7656"/>
    <w:rsid w:val="00601D5F"/>
    <w:rsid w:val="006037FF"/>
    <w:rsid w:val="00604342"/>
    <w:rsid w:val="0060682C"/>
    <w:rsid w:val="006068D0"/>
    <w:rsid w:val="00606CCD"/>
    <w:rsid w:val="00606E92"/>
    <w:rsid w:val="00611A1E"/>
    <w:rsid w:val="00612163"/>
    <w:rsid w:val="0061222D"/>
    <w:rsid w:val="00612EC5"/>
    <w:rsid w:val="0061325D"/>
    <w:rsid w:val="0061451C"/>
    <w:rsid w:val="006167BE"/>
    <w:rsid w:val="00616A69"/>
    <w:rsid w:val="00620216"/>
    <w:rsid w:val="00620DEC"/>
    <w:rsid w:val="006220C9"/>
    <w:rsid w:val="00623A35"/>
    <w:rsid w:val="00625173"/>
    <w:rsid w:val="00626741"/>
    <w:rsid w:val="00626CA9"/>
    <w:rsid w:val="006311FC"/>
    <w:rsid w:val="0063135B"/>
    <w:rsid w:val="0063232B"/>
    <w:rsid w:val="00633693"/>
    <w:rsid w:val="00633A8A"/>
    <w:rsid w:val="00634A2C"/>
    <w:rsid w:val="00636DE9"/>
    <w:rsid w:val="00636FF5"/>
    <w:rsid w:val="006377A8"/>
    <w:rsid w:val="006419EC"/>
    <w:rsid w:val="00642727"/>
    <w:rsid w:val="00642ABC"/>
    <w:rsid w:val="00643169"/>
    <w:rsid w:val="00647B8D"/>
    <w:rsid w:val="00650D03"/>
    <w:rsid w:val="00650D35"/>
    <w:rsid w:val="006510EC"/>
    <w:rsid w:val="006520A7"/>
    <w:rsid w:val="00652A2C"/>
    <w:rsid w:val="006555C7"/>
    <w:rsid w:val="00660869"/>
    <w:rsid w:val="00662B84"/>
    <w:rsid w:val="00664D95"/>
    <w:rsid w:val="00666E87"/>
    <w:rsid w:val="00667E1D"/>
    <w:rsid w:val="00671452"/>
    <w:rsid w:val="006730BB"/>
    <w:rsid w:val="006739E0"/>
    <w:rsid w:val="00673BA0"/>
    <w:rsid w:val="00675163"/>
    <w:rsid w:val="00675429"/>
    <w:rsid w:val="0067619D"/>
    <w:rsid w:val="00681B8B"/>
    <w:rsid w:val="00681FCB"/>
    <w:rsid w:val="00682FA3"/>
    <w:rsid w:val="00683E45"/>
    <w:rsid w:val="00683EA3"/>
    <w:rsid w:val="00683F79"/>
    <w:rsid w:val="006850CA"/>
    <w:rsid w:val="006850F6"/>
    <w:rsid w:val="0068570F"/>
    <w:rsid w:val="00685A4E"/>
    <w:rsid w:val="00685AF9"/>
    <w:rsid w:val="00685D17"/>
    <w:rsid w:val="00686DAB"/>
    <w:rsid w:val="0069141A"/>
    <w:rsid w:val="0069165E"/>
    <w:rsid w:val="00691F18"/>
    <w:rsid w:val="006921B1"/>
    <w:rsid w:val="006921DA"/>
    <w:rsid w:val="006921F5"/>
    <w:rsid w:val="006924C9"/>
    <w:rsid w:val="00693AB2"/>
    <w:rsid w:val="00693C1C"/>
    <w:rsid w:val="00696E9E"/>
    <w:rsid w:val="006A031F"/>
    <w:rsid w:val="006A082D"/>
    <w:rsid w:val="006A0891"/>
    <w:rsid w:val="006A3840"/>
    <w:rsid w:val="006A3AD8"/>
    <w:rsid w:val="006A4524"/>
    <w:rsid w:val="006A6538"/>
    <w:rsid w:val="006A65D0"/>
    <w:rsid w:val="006A6D15"/>
    <w:rsid w:val="006A78CB"/>
    <w:rsid w:val="006B0C86"/>
    <w:rsid w:val="006B1207"/>
    <w:rsid w:val="006B1514"/>
    <w:rsid w:val="006B2FD6"/>
    <w:rsid w:val="006B439C"/>
    <w:rsid w:val="006B4746"/>
    <w:rsid w:val="006C0DA4"/>
    <w:rsid w:val="006C2D34"/>
    <w:rsid w:val="006C48CF"/>
    <w:rsid w:val="006C541D"/>
    <w:rsid w:val="006C6163"/>
    <w:rsid w:val="006D0226"/>
    <w:rsid w:val="006D032F"/>
    <w:rsid w:val="006D1D7D"/>
    <w:rsid w:val="006D5126"/>
    <w:rsid w:val="006D5156"/>
    <w:rsid w:val="006D5507"/>
    <w:rsid w:val="006D6754"/>
    <w:rsid w:val="006D67D0"/>
    <w:rsid w:val="006E1D51"/>
    <w:rsid w:val="006E2B04"/>
    <w:rsid w:val="006E35E7"/>
    <w:rsid w:val="006E3803"/>
    <w:rsid w:val="006E4F96"/>
    <w:rsid w:val="006E5AAB"/>
    <w:rsid w:val="006E5CE1"/>
    <w:rsid w:val="006F1713"/>
    <w:rsid w:val="006F286A"/>
    <w:rsid w:val="006F3CBE"/>
    <w:rsid w:val="006F42AD"/>
    <w:rsid w:val="006F5B63"/>
    <w:rsid w:val="006F76EC"/>
    <w:rsid w:val="007001F1"/>
    <w:rsid w:val="0070137C"/>
    <w:rsid w:val="007018F8"/>
    <w:rsid w:val="007027F9"/>
    <w:rsid w:val="007037AB"/>
    <w:rsid w:val="00704DC8"/>
    <w:rsid w:val="00704F89"/>
    <w:rsid w:val="007079B1"/>
    <w:rsid w:val="00711565"/>
    <w:rsid w:val="00714D34"/>
    <w:rsid w:val="00717A6A"/>
    <w:rsid w:val="00717C2E"/>
    <w:rsid w:val="00717C4E"/>
    <w:rsid w:val="00722926"/>
    <w:rsid w:val="00722EC1"/>
    <w:rsid w:val="00722F0E"/>
    <w:rsid w:val="00723127"/>
    <w:rsid w:val="007233DF"/>
    <w:rsid w:val="007270F5"/>
    <w:rsid w:val="007272D5"/>
    <w:rsid w:val="00727909"/>
    <w:rsid w:val="00730FD8"/>
    <w:rsid w:val="007320C3"/>
    <w:rsid w:val="00733B86"/>
    <w:rsid w:val="00734100"/>
    <w:rsid w:val="00736A9C"/>
    <w:rsid w:val="00737356"/>
    <w:rsid w:val="007379BF"/>
    <w:rsid w:val="00740475"/>
    <w:rsid w:val="007415F6"/>
    <w:rsid w:val="0074179D"/>
    <w:rsid w:val="00742796"/>
    <w:rsid w:val="00742A1E"/>
    <w:rsid w:val="007435F3"/>
    <w:rsid w:val="007440C0"/>
    <w:rsid w:val="00750883"/>
    <w:rsid w:val="00750CB3"/>
    <w:rsid w:val="007532AB"/>
    <w:rsid w:val="00753507"/>
    <w:rsid w:val="00755945"/>
    <w:rsid w:val="00756206"/>
    <w:rsid w:val="007562B3"/>
    <w:rsid w:val="0075639F"/>
    <w:rsid w:val="00756931"/>
    <w:rsid w:val="0075796E"/>
    <w:rsid w:val="0076071E"/>
    <w:rsid w:val="00761963"/>
    <w:rsid w:val="00762DDB"/>
    <w:rsid w:val="007635E3"/>
    <w:rsid w:val="00766134"/>
    <w:rsid w:val="007670FD"/>
    <w:rsid w:val="007729D5"/>
    <w:rsid w:val="00774A1B"/>
    <w:rsid w:val="00774A5F"/>
    <w:rsid w:val="00781465"/>
    <w:rsid w:val="007815E9"/>
    <w:rsid w:val="00783471"/>
    <w:rsid w:val="0078675C"/>
    <w:rsid w:val="00786C37"/>
    <w:rsid w:val="00787ACE"/>
    <w:rsid w:val="00787F36"/>
    <w:rsid w:val="00791171"/>
    <w:rsid w:val="00793034"/>
    <w:rsid w:val="00795BFA"/>
    <w:rsid w:val="007963F3"/>
    <w:rsid w:val="00796508"/>
    <w:rsid w:val="00796AA8"/>
    <w:rsid w:val="007A1587"/>
    <w:rsid w:val="007A1F90"/>
    <w:rsid w:val="007A2477"/>
    <w:rsid w:val="007A26D3"/>
    <w:rsid w:val="007A2DFA"/>
    <w:rsid w:val="007A35BC"/>
    <w:rsid w:val="007A38CB"/>
    <w:rsid w:val="007A3EA9"/>
    <w:rsid w:val="007A4DA3"/>
    <w:rsid w:val="007A6162"/>
    <w:rsid w:val="007A6A5B"/>
    <w:rsid w:val="007A6FA9"/>
    <w:rsid w:val="007A7EFE"/>
    <w:rsid w:val="007B3152"/>
    <w:rsid w:val="007B37FB"/>
    <w:rsid w:val="007B4AFF"/>
    <w:rsid w:val="007B502C"/>
    <w:rsid w:val="007B6BB0"/>
    <w:rsid w:val="007C1EF0"/>
    <w:rsid w:val="007C2D49"/>
    <w:rsid w:val="007C3920"/>
    <w:rsid w:val="007C7547"/>
    <w:rsid w:val="007D0E7F"/>
    <w:rsid w:val="007D1CBA"/>
    <w:rsid w:val="007D25BA"/>
    <w:rsid w:val="007D3EBD"/>
    <w:rsid w:val="007D52D9"/>
    <w:rsid w:val="007D5E72"/>
    <w:rsid w:val="007D6059"/>
    <w:rsid w:val="007E256E"/>
    <w:rsid w:val="007E2D12"/>
    <w:rsid w:val="007E5AF2"/>
    <w:rsid w:val="007E68A1"/>
    <w:rsid w:val="007E75D0"/>
    <w:rsid w:val="007F119F"/>
    <w:rsid w:val="007F291F"/>
    <w:rsid w:val="007F29EB"/>
    <w:rsid w:val="007F352D"/>
    <w:rsid w:val="007F3B20"/>
    <w:rsid w:val="007F54BB"/>
    <w:rsid w:val="007F557F"/>
    <w:rsid w:val="007F55F5"/>
    <w:rsid w:val="007F61BD"/>
    <w:rsid w:val="007F78FD"/>
    <w:rsid w:val="0080149D"/>
    <w:rsid w:val="00801E3A"/>
    <w:rsid w:val="00803B2D"/>
    <w:rsid w:val="00804ACF"/>
    <w:rsid w:val="00805C15"/>
    <w:rsid w:val="00806096"/>
    <w:rsid w:val="00806691"/>
    <w:rsid w:val="00806AB4"/>
    <w:rsid w:val="008078C2"/>
    <w:rsid w:val="00810165"/>
    <w:rsid w:val="00814B33"/>
    <w:rsid w:val="00817F6B"/>
    <w:rsid w:val="0082017A"/>
    <w:rsid w:val="0082040B"/>
    <w:rsid w:val="00821D6D"/>
    <w:rsid w:val="00822630"/>
    <w:rsid w:val="00822BA4"/>
    <w:rsid w:val="00822DDA"/>
    <w:rsid w:val="00824987"/>
    <w:rsid w:val="00825067"/>
    <w:rsid w:val="0082582B"/>
    <w:rsid w:val="008261B2"/>
    <w:rsid w:val="0082635B"/>
    <w:rsid w:val="00827AF1"/>
    <w:rsid w:val="00827BC4"/>
    <w:rsid w:val="0083061E"/>
    <w:rsid w:val="00830F9D"/>
    <w:rsid w:val="00833235"/>
    <w:rsid w:val="00833E9D"/>
    <w:rsid w:val="008352EA"/>
    <w:rsid w:val="00835430"/>
    <w:rsid w:val="00835B26"/>
    <w:rsid w:val="00837787"/>
    <w:rsid w:val="00837BD9"/>
    <w:rsid w:val="008418B7"/>
    <w:rsid w:val="00841C85"/>
    <w:rsid w:val="00843A99"/>
    <w:rsid w:val="00844094"/>
    <w:rsid w:val="00844A95"/>
    <w:rsid w:val="00845FEA"/>
    <w:rsid w:val="008465CE"/>
    <w:rsid w:val="0084698F"/>
    <w:rsid w:val="0084765C"/>
    <w:rsid w:val="00850658"/>
    <w:rsid w:val="008507E2"/>
    <w:rsid w:val="00850BA5"/>
    <w:rsid w:val="0085252C"/>
    <w:rsid w:val="0085426A"/>
    <w:rsid w:val="00856B50"/>
    <w:rsid w:val="0085792E"/>
    <w:rsid w:val="00857E10"/>
    <w:rsid w:val="00857F1C"/>
    <w:rsid w:val="0086130E"/>
    <w:rsid w:val="00865747"/>
    <w:rsid w:val="00866C2E"/>
    <w:rsid w:val="00872295"/>
    <w:rsid w:val="00872CD3"/>
    <w:rsid w:val="00872F79"/>
    <w:rsid w:val="0087304B"/>
    <w:rsid w:val="00873125"/>
    <w:rsid w:val="008757D4"/>
    <w:rsid w:val="0087661B"/>
    <w:rsid w:val="00876CFD"/>
    <w:rsid w:val="00877066"/>
    <w:rsid w:val="00877505"/>
    <w:rsid w:val="0088204E"/>
    <w:rsid w:val="008822C2"/>
    <w:rsid w:val="00883B42"/>
    <w:rsid w:val="008860A3"/>
    <w:rsid w:val="00891B96"/>
    <w:rsid w:val="008926E0"/>
    <w:rsid w:val="00892E80"/>
    <w:rsid w:val="00892F94"/>
    <w:rsid w:val="00893FDC"/>
    <w:rsid w:val="008945B4"/>
    <w:rsid w:val="0089479A"/>
    <w:rsid w:val="00894C98"/>
    <w:rsid w:val="00896147"/>
    <w:rsid w:val="00896417"/>
    <w:rsid w:val="008967CC"/>
    <w:rsid w:val="008A277E"/>
    <w:rsid w:val="008A2B6A"/>
    <w:rsid w:val="008A39E5"/>
    <w:rsid w:val="008A4C4B"/>
    <w:rsid w:val="008A4EE1"/>
    <w:rsid w:val="008A522E"/>
    <w:rsid w:val="008A60D1"/>
    <w:rsid w:val="008A77EC"/>
    <w:rsid w:val="008B2906"/>
    <w:rsid w:val="008B3239"/>
    <w:rsid w:val="008B5CB9"/>
    <w:rsid w:val="008C04EC"/>
    <w:rsid w:val="008C0B53"/>
    <w:rsid w:val="008C0D4E"/>
    <w:rsid w:val="008C4A31"/>
    <w:rsid w:val="008C545D"/>
    <w:rsid w:val="008D0931"/>
    <w:rsid w:val="008D0AF0"/>
    <w:rsid w:val="008D1FE1"/>
    <w:rsid w:val="008D2A69"/>
    <w:rsid w:val="008D3BB5"/>
    <w:rsid w:val="008D463D"/>
    <w:rsid w:val="008D5835"/>
    <w:rsid w:val="008D5A2E"/>
    <w:rsid w:val="008D6F87"/>
    <w:rsid w:val="008E4D42"/>
    <w:rsid w:val="008E5C63"/>
    <w:rsid w:val="008E79B9"/>
    <w:rsid w:val="008F0220"/>
    <w:rsid w:val="008F0296"/>
    <w:rsid w:val="008F07B9"/>
    <w:rsid w:val="008F08F6"/>
    <w:rsid w:val="008F098E"/>
    <w:rsid w:val="008F128B"/>
    <w:rsid w:val="008F1CAA"/>
    <w:rsid w:val="008F1E74"/>
    <w:rsid w:val="008F46F8"/>
    <w:rsid w:val="008F4A1E"/>
    <w:rsid w:val="008F4CF5"/>
    <w:rsid w:val="008F5B01"/>
    <w:rsid w:val="008F6969"/>
    <w:rsid w:val="008F7816"/>
    <w:rsid w:val="00902076"/>
    <w:rsid w:val="00904553"/>
    <w:rsid w:val="00905144"/>
    <w:rsid w:val="00905C83"/>
    <w:rsid w:val="00907577"/>
    <w:rsid w:val="00910486"/>
    <w:rsid w:val="00910A28"/>
    <w:rsid w:val="00910A32"/>
    <w:rsid w:val="0091295F"/>
    <w:rsid w:val="00912C91"/>
    <w:rsid w:val="00913CD7"/>
    <w:rsid w:val="009147DE"/>
    <w:rsid w:val="0091647A"/>
    <w:rsid w:val="00916A3F"/>
    <w:rsid w:val="00920AD3"/>
    <w:rsid w:val="0092203E"/>
    <w:rsid w:val="00923975"/>
    <w:rsid w:val="00923E99"/>
    <w:rsid w:val="00926AF7"/>
    <w:rsid w:val="0092729A"/>
    <w:rsid w:val="009277B2"/>
    <w:rsid w:val="00927993"/>
    <w:rsid w:val="00930305"/>
    <w:rsid w:val="0093094B"/>
    <w:rsid w:val="00932ADF"/>
    <w:rsid w:val="009332C1"/>
    <w:rsid w:val="00934A4E"/>
    <w:rsid w:val="00934FE6"/>
    <w:rsid w:val="009352A2"/>
    <w:rsid w:val="00936BD6"/>
    <w:rsid w:val="009371D7"/>
    <w:rsid w:val="00940101"/>
    <w:rsid w:val="00941423"/>
    <w:rsid w:val="0094233E"/>
    <w:rsid w:val="009447D2"/>
    <w:rsid w:val="00946356"/>
    <w:rsid w:val="00946876"/>
    <w:rsid w:val="00946A3C"/>
    <w:rsid w:val="0094778D"/>
    <w:rsid w:val="00947980"/>
    <w:rsid w:val="00947BF5"/>
    <w:rsid w:val="00947F1E"/>
    <w:rsid w:val="00951214"/>
    <w:rsid w:val="00953C3C"/>
    <w:rsid w:val="00955459"/>
    <w:rsid w:val="00957B44"/>
    <w:rsid w:val="00962BEA"/>
    <w:rsid w:val="0096351B"/>
    <w:rsid w:val="00965272"/>
    <w:rsid w:val="0096737D"/>
    <w:rsid w:val="00970FD0"/>
    <w:rsid w:val="009721AB"/>
    <w:rsid w:val="009733F6"/>
    <w:rsid w:val="00973F69"/>
    <w:rsid w:val="009767F1"/>
    <w:rsid w:val="00977E0E"/>
    <w:rsid w:val="00981F94"/>
    <w:rsid w:val="00982158"/>
    <w:rsid w:val="0098314F"/>
    <w:rsid w:val="0098545C"/>
    <w:rsid w:val="009878E5"/>
    <w:rsid w:val="009909EB"/>
    <w:rsid w:val="00992075"/>
    <w:rsid w:val="00992F5F"/>
    <w:rsid w:val="009953FD"/>
    <w:rsid w:val="009955AC"/>
    <w:rsid w:val="00996285"/>
    <w:rsid w:val="00997DC6"/>
    <w:rsid w:val="009A11B1"/>
    <w:rsid w:val="009A21D0"/>
    <w:rsid w:val="009A4EFC"/>
    <w:rsid w:val="009B1300"/>
    <w:rsid w:val="009B1C34"/>
    <w:rsid w:val="009B2B10"/>
    <w:rsid w:val="009B7A7D"/>
    <w:rsid w:val="009B7B0B"/>
    <w:rsid w:val="009C0330"/>
    <w:rsid w:val="009C0C98"/>
    <w:rsid w:val="009C1F05"/>
    <w:rsid w:val="009C4C15"/>
    <w:rsid w:val="009C64C3"/>
    <w:rsid w:val="009C6852"/>
    <w:rsid w:val="009C77E4"/>
    <w:rsid w:val="009D0798"/>
    <w:rsid w:val="009D1FE3"/>
    <w:rsid w:val="009D2F37"/>
    <w:rsid w:val="009D32A8"/>
    <w:rsid w:val="009D34A9"/>
    <w:rsid w:val="009D4E75"/>
    <w:rsid w:val="009D59A2"/>
    <w:rsid w:val="009D665E"/>
    <w:rsid w:val="009D734B"/>
    <w:rsid w:val="009E0425"/>
    <w:rsid w:val="009E0777"/>
    <w:rsid w:val="009E24A0"/>
    <w:rsid w:val="009E2632"/>
    <w:rsid w:val="009E30C3"/>
    <w:rsid w:val="009E456C"/>
    <w:rsid w:val="009E7EB8"/>
    <w:rsid w:val="009F17D1"/>
    <w:rsid w:val="009F4040"/>
    <w:rsid w:val="009F5AAA"/>
    <w:rsid w:val="009F5EEE"/>
    <w:rsid w:val="009F675C"/>
    <w:rsid w:val="00A013A9"/>
    <w:rsid w:val="00A02CAD"/>
    <w:rsid w:val="00A040BF"/>
    <w:rsid w:val="00A04CB0"/>
    <w:rsid w:val="00A11F26"/>
    <w:rsid w:val="00A122A3"/>
    <w:rsid w:val="00A12956"/>
    <w:rsid w:val="00A129C8"/>
    <w:rsid w:val="00A12A9B"/>
    <w:rsid w:val="00A13905"/>
    <w:rsid w:val="00A144B0"/>
    <w:rsid w:val="00A14738"/>
    <w:rsid w:val="00A14811"/>
    <w:rsid w:val="00A1498F"/>
    <w:rsid w:val="00A14EEB"/>
    <w:rsid w:val="00A15BA6"/>
    <w:rsid w:val="00A17897"/>
    <w:rsid w:val="00A179BE"/>
    <w:rsid w:val="00A20E68"/>
    <w:rsid w:val="00A21FBF"/>
    <w:rsid w:val="00A22CB5"/>
    <w:rsid w:val="00A230FD"/>
    <w:rsid w:val="00A23329"/>
    <w:rsid w:val="00A23F7D"/>
    <w:rsid w:val="00A24D23"/>
    <w:rsid w:val="00A24FCA"/>
    <w:rsid w:val="00A25EDA"/>
    <w:rsid w:val="00A31EF3"/>
    <w:rsid w:val="00A327D6"/>
    <w:rsid w:val="00A359B9"/>
    <w:rsid w:val="00A36C29"/>
    <w:rsid w:val="00A409F0"/>
    <w:rsid w:val="00A40DC2"/>
    <w:rsid w:val="00A41342"/>
    <w:rsid w:val="00A41938"/>
    <w:rsid w:val="00A424B6"/>
    <w:rsid w:val="00A433F1"/>
    <w:rsid w:val="00A43A30"/>
    <w:rsid w:val="00A446D7"/>
    <w:rsid w:val="00A468B0"/>
    <w:rsid w:val="00A477DA"/>
    <w:rsid w:val="00A51006"/>
    <w:rsid w:val="00A514EA"/>
    <w:rsid w:val="00A524F4"/>
    <w:rsid w:val="00A53172"/>
    <w:rsid w:val="00A53D90"/>
    <w:rsid w:val="00A54A64"/>
    <w:rsid w:val="00A54C18"/>
    <w:rsid w:val="00A55B1A"/>
    <w:rsid w:val="00A620D1"/>
    <w:rsid w:val="00A6281F"/>
    <w:rsid w:val="00A62A53"/>
    <w:rsid w:val="00A62DCE"/>
    <w:rsid w:val="00A65D2B"/>
    <w:rsid w:val="00A66023"/>
    <w:rsid w:val="00A674C6"/>
    <w:rsid w:val="00A70DFD"/>
    <w:rsid w:val="00A70F90"/>
    <w:rsid w:val="00A7102D"/>
    <w:rsid w:val="00A7207F"/>
    <w:rsid w:val="00A72233"/>
    <w:rsid w:val="00A724C2"/>
    <w:rsid w:val="00A7430C"/>
    <w:rsid w:val="00A74928"/>
    <w:rsid w:val="00A779F7"/>
    <w:rsid w:val="00A77B7D"/>
    <w:rsid w:val="00A812C1"/>
    <w:rsid w:val="00A828A9"/>
    <w:rsid w:val="00A83BC8"/>
    <w:rsid w:val="00A85D78"/>
    <w:rsid w:val="00A863E9"/>
    <w:rsid w:val="00A879BF"/>
    <w:rsid w:val="00A902E2"/>
    <w:rsid w:val="00A9044A"/>
    <w:rsid w:val="00A91127"/>
    <w:rsid w:val="00A9194B"/>
    <w:rsid w:val="00A93CDA"/>
    <w:rsid w:val="00A95807"/>
    <w:rsid w:val="00A95A96"/>
    <w:rsid w:val="00A9751F"/>
    <w:rsid w:val="00A97F94"/>
    <w:rsid w:val="00AA1A7B"/>
    <w:rsid w:val="00AA2D5B"/>
    <w:rsid w:val="00AA4B92"/>
    <w:rsid w:val="00AA4C8F"/>
    <w:rsid w:val="00AA5480"/>
    <w:rsid w:val="00AA6157"/>
    <w:rsid w:val="00AA637C"/>
    <w:rsid w:val="00AA6640"/>
    <w:rsid w:val="00AB0CDC"/>
    <w:rsid w:val="00AB14CD"/>
    <w:rsid w:val="00AB16D4"/>
    <w:rsid w:val="00AB17A1"/>
    <w:rsid w:val="00AB2B3B"/>
    <w:rsid w:val="00AB4013"/>
    <w:rsid w:val="00AB48C8"/>
    <w:rsid w:val="00AB55B4"/>
    <w:rsid w:val="00AC0032"/>
    <w:rsid w:val="00AC0367"/>
    <w:rsid w:val="00AC0BA8"/>
    <w:rsid w:val="00AC147A"/>
    <w:rsid w:val="00AC219D"/>
    <w:rsid w:val="00AC394F"/>
    <w:rsid w:val="00AC46E7"/>
    <w:rsid w:val="00AC483C"/>
    <w:rsid w:val="00AC4C99"/>
    <w:rsid w:val="00AC51A0"/>
    <w:rsid w:val="00AC5C40"/>
    <w:rsid w:val="00AC7B9D"/>
    <w:rsid w:val="00AD11A1"/>
    <w:rsid w:val="00AD2401"/>
    <w:rsid w:val="00AD4FD0"/>
    <w:rsid w:val="00AD5AFE"/>
    <w:rsid w:val="00AD67C3"/>
    <w:rsid w:val="00AD7567"/>
    <w:rsid w:val="00AE0015"/>
    <w:rsid w:val="00AE0CB5"/>
    <w:rsid w:val="00AE1C72"/>
    <w:rsid w:val="00AE24B3"/>
    <w:rsid w:val="00AE2584"/>
    <w:rsid w:val="00AE5001"/>
    <w:rsid w:val="00AE5108"/>
    <w:rsid w:val="00AE528E"/>
    <w:rsid w:val="00AE6631"/>
    <w:rsid w:val="00AE66D7"/>
    <w:rsid w:val="00AE6DD9"/>
    <w:rsid w:val="00AE70E2"/>
    <w:rsid w:val="00AE7319"/>
    <w:rsid w:val="00AF0339"/>
    <w:rsid w:val="00AF130D"/>
    <w:rsid w:val="00AF3294"/>
    <w:rsid w:val="00AF4063"/>
    <w:rsid w:val="00AF61D5"/>
    <w:rsid w:val="00B03729"/>
    <w:rsid w:val="00B05B26"/>
    <w:rsid w:val="00B067AA"/>
    <w:rsid w:val="00B07321"/>
    <w:rsid w:val="00B07579"/>
    <w:rsid w:val="00B0757A"/>
    <w:rsid w:val="00B11993"/>
    <w:rsid w:val="00B12D9B"/>
    <w:rsid w:val="00B13E7C"/>
    <w:rsid w:val="00B140F8"/>
    <w:rsid w:val="00B165E9"/>
    <w:rsid w:val="00B1791F"/>
    <w:rsid w:val="00B2017E"/>
    <w:rsid w:val="00B20636"/>
    <w:rsid w:val="00B20B9A"/>
    <w:rsid w:val="00B21158"/>
    <w:rsid w:val="00B21C4A"/>
    <w:rsid w:val="00B221DF"/>
    <w:rsid w:val="00B22675"/>
    <w:rsid w:val="00B252DC"/>
    <w:rsid w:val="00B27121"/>
    <w:rsid w:val="00B27956"/>
    <w:rsid w:val="00B306F9"/>
    <w:rsid w:val="00B30AE9"/>
    <w:rsid w:val="00B30BD8"/>
    <w:rsid w:val="00B34820"/>
    <w:rsid w:val="00B41B52"/>
    <w:rsid w:val="00B41F08"/>
    <w:rsid w:val="00B4224E"/>
    <w:rsid w:val="00B42796"/>
    <w:rsid w:val="00B460BC"/>
    <w:rsid w:val="00B463D4"/>
    <w:rsid w:val="00B47082"/>
    <w:rsid w:val="00B47EFD"/>
    <w:rsid w:val="00B50855"/>
    <w:rsid w:val="00B50EA4"/>
    <w:rsid w:val="00B53056"/>
    <w:rsid w:val="00B531EC"/>
    <w:rsid w:val="00B53FEE"/>
    <w:rsid w:val="00B549B6"/>
    <w:rsid w:val="00B554ED"/>
    <w:rsid w:val="00B56543"/>
    <w:rsid w:val="00B60095"/>
    <w:rsid w:val="00B60AA7"/>
    <w:rsid w:val="00B61C51"/>
    <w:rsid w:val="00B624A5"/>
    <w:rsid w:val="00B6349A"/>
    <w:rsid w:val="00B6385F"/>
    <w:rsid w:val="00B64422"/>
    <w:rsid w:val="00B645DF"/>
    <w:rsid w:val="00B64FAC"/>
    <w:rsid w:val="00B670A2"/>
    <w:rsid w:val="00B675E8"/>
    <w:rsid w:val="00B67AB3"/>
    <w:rsid w:val="00B71569"/>
    <w:rsid w:val="00B71661"/>
    <w:rsid w:val="00B71669"/>
    <w:rsid w:val="00B72B2B"/>
    <w:rsid w:val="00B734DA"/>
    <w:rsid w:val="00B73531"/>
    <w:rsid w:val="00B75003"/>
    <w:rsid w:val="00B761C0"/>
    <w:rsid w:val="00B770E6"/>
    <w:rsid w:val="00B7732C"/>
    <w:rsid w:val="00B80346"/>
    <w:rsid w:val="00B808FA"/>
    <w:rsid w:val="00B82100"/>
    <w:rsid w:val="00B82376"/>
    <w:rsid w:val="00B84301"/>
    <w:rsid w:val="00B853B3"/>
    <w:rsid w:val="00B8541F"/>
    <w:rsid w:val="00B87097"/>
    <w:rsid w:val="00B9051B"/>
    <w:rsid w:val="00B9096F"/>
    <w:rsid w:val="00B93662"/>
    <w:rsid w:val="00B93A68"/>
    <w:rsid w:val="00B95F86"/>
    <w:rsid w:val="00B970B3"/>
    <w:rsid w:val="00BA0064"/>
    <w:rsid w:val="00BA247D"/>
    <w:rsid w:val="00BA3912"/>
    <w:rsid w:val="00BA48D1"/>
    <w:rsid w:val="00BA5363"/>
    <w:rsid w:val="00BA6020"/>
    <w:rsid w:val="00BB0854"/>
    <w:rsid w:val="00BB0934"/>
    <w:rsid w:val="00BB0B92"/>
    <w:rsid w:val="00BB1BF8"/>
    <w:rsid w:val="00BB1DD3"/>
    <w:rsid w:val="00BB202E"/>
    <w:rsid w:val="00BB2851"/>
    <w:rsid w:val="00BB4671"/>
    <w:rsid w:val="00BB4800"/>
    <w:rsid w:val="00BB52B5"/>
    <w:rsid w:val="00BB645C"/>
    <w:rsid w:val="00BB7799"/>
    <w:rsid w:val="00BB7FB9"/>
    <w:rsid w:val="00BC279B"/>
    <w:rsid w:val="00BC2B66"/>
    <w:rsid w:val="00BC37F5"/>
    <w:rsid w:val="00BC3C1D"/>
    <w:rsid w:val="00BC477D"/>
    <w:rsid w:val="00BD0004"/>
    <w:rsid w:val="00BD1ACD"/>
    <w:rsid w:val="00BD32BD"/>
    <w:rsid w:val="00BD3890"/>
    <w:rsid w:val="00BD4E79"/>
    <w:rsid w:val="00BD520C"/>
    <w:rsid w:val="00BD5A95"/>
    <w:rsid w:val="00BD5CDC"/>
    <w:rsid w:val="00BD63AE"/>
    <w:rsid w:val="00BE1477"/>
    <w:rsid w:val="00BE59C6"/>
    <w:rsid w:val="00BE5E53"/>
    <w:rsid w:val="00BE64C9"/>
    <w:rsid w:val="00BE6969"/>
    <w:rsid w:val="00BE6A10"/>
    <w:rsid w:val="00BF0C0A"/>
    <w:rsid w:val="00BF162A"/>
    <w:rsid w:val="00BF16EF"/>
    <w:rsid w:val="00BF2844"/>
    <w:rsid w:val="00BF2A4A"/>
    <w:rsid w:val="00BF3619"/>
    <w:rsid w:val="00BF70C2"/>
    <w:rsid w:val="00BF7CA6"/>
    <w:rsid w:val="00C003C9"/>
    <w:rsid w:val="00C013FE"/>
    <w:rsid w:val="00C017FD"/>
    <w:rsid w:val="00C03B39"/>
    <w:rsid w:val="00C03E26"/>
    <w:rsid w:val="00C04ED5"/>
    <w:rsid w:val="00C10088"/>
    <w:rsid w:val="00C11E2A"/>
    <w:rsid w:val="00C13424"/>
    <w:rsid w:val="00C14E16"/>
    <w:rsid w:val="00C15F0A"/>
    <w:rsid w:val="00C17761"/>
    <w:rsid w:val="00C17BEB"/>
    <w:rsid w:val="00C2203D"/>
    <w:rsid w:val="00C22A1D"/>
    <w:rsid w:val="00C22FFB"/>
    <w:rsid w:val="00C2384D"/>
    <w:rsid w:val="00C25198"/>
    <w:rsid w:val="00C25917"/>
    <w:rsid w:val="00C26448"/>
    <w:rsid w:val="00C269A3"/>
    <w:rsid w:val="00C26BD7"/>
    <w:rsid w:val="00C3011F"/>
    <w:rsid w:val="00C308C2"/>
    <w:rsid w:val="00C33B81"/>
    <w:rsid w:val="00C33E8B"/>
    <w:rsid w:val="00C34EB1"/>
    <w:rsid w:val="00C34F63"/>
    <w:rsid w:val="00C371AF"/>
    <w:rsid w:val="00C37496"/>
    <w:rsid w:val="00C37662"/>
    <w:rsid w:val="00C40402"/>
    <w:rsid w:val="00C417C0"/>
    <w:rsid w:val="00C41D1F"/>
    <w:rsid w:val="00C41D73"/>
    <w:rsid w:val="00C4227C"/>
    <w:rsid w:val="00C427C6"/>
    <w:rsid w:val="00C46980"/>
    <w:rsid w:val="00C46F98"/>
    <w:rsid w:val="00C5146D"/>
    <w:rsid w:val="00C5190F"/>
    <w:rsid w:val="00C52267"/>
    <w:rsid w:val="00C52D79"/>
    <w:rsid w:val="00C53C95"/>
    <w:rsid w:val="00C54FAA"/>
    <w:rsid w:val="00C55FBF"/>
    <w:rsid w:val="00C56DDA"/>
    <w:rsid w:val="00C57AFB"/>
    <w:rsid w:val="00C62308"/>
    <w:rsid w:val="00C624D6"/>
    <w:rsid w:val="00C6756C"/>
    <w:rsid w:val="00C676AD"/>
    <w:rsid w:val="00C70E47"/>
    <w:rsid w:val="00C74C4A"/>
    <w:rsid w:val="00C75822"/>
    <w:rsid w:val="00C7743B"/>
    <w:rsid w:val="00C823DE"/>
    <w:rsid w:val="00C825FB"/>
    <w:rsid w:val="00C828B3"/>
    <w:rsid w:val="00C837E3"/>
    <w:rsid w:val="00C838A4"/>
    <w:rsid w:val="00C83D37"/>
    <w:rsid w:val="00C84620"/>
    <w:rsid w:val="00C84F5F"/>
    <w:rsid w:val="00C85713"/>
    <w:rsid w:val="00C85A2E"/>
    <w:rsid w:val="00C85B34"/>
    <w:rsid w:val="00C86765"/>
    <w:rsid w:val="00C905D0"/>
    <w:rsid w:val="00C90BFD"/>
    <w:rsid w:val="00C91A37"/>
    <w:rsid w:val="00C923CB"/>
    <w:rsid w:val="00C92FF6"/>
    <w:rsid w:val="00C9333A"/>
    <w:rsid w:val="00C93ED1"/>
    <w:rsid w:val="00C94333"/>
    <w:rsid w:val="00C959CA"/>
    <w:rsid w:val="00C96031"/>
    <w:rsid w:val="00C978E1"/>
    <w:rsid w:val="00CA3D26"/>
    <w:rsid w:val="00CA482B"/>
    <w:rsid w:val="00CA5030"/>
    <w:rsid w:val="00CA5FAB"/>
    <w:rsid w:val="00CA6035"/>
    <w:rsid w:val="00CA647D"/>
    <w:rsid w:val="00CA664C"/>
    <w:rsid w:val="00CB42B4"/>
    <w:rsid w:val="00CB45F5"/>
    <w:rsid w:val="00CB4B24"/>
    <w:rsid w:val="00CB4E9E"/>
    <w:rsid w:val="00CB7AE8"/>
    <w:rsid w:val="00CB7B7E"/>
    <w:rsid w:val="00CC0D38"/>
    <w:rsid w:val="00CC26A9"/>
    <w:rsid w:val="00CC2D60"/>
    <w:rsid w:val="00CC4140"/>
    <w:rsid w:val="00CC4C93"/>
    <w:rsid w:val="00CC701D"/>
    <w:rsid w:val="00CD0642"/>
    <w:rsid w:val="00CD1191"/>
    <w:rsid w:val="00CD3427"/>
    <w:rsid w:val="00CD3B2B"/>
    <w:rsid w:val="00CD4B43"/>
    <w:rsid w:val="00CD69C1"/>
    <w:rsid w:val="00CD700A"/>
    <w:rsid w:val="00CE0D7C"/>
    <w:rsid w:val="00CE1E74"/>
    <w:rsid w:val="00CE56B0"/>
    <w:rsid w:val="00CE67F3"/>
    <w:rsid w:val="00CF04B8"/>
    <w:rsid w:val="00CF05A0"/>
    <w:rsid w:val="00CF12F6"/>
    <w:rsid w:val="00CF177A"/>
    <w:rsid w:val="00CF24C3"/>
    <w:rsid w:val="00CF599C"/>
    <w:rsid w:val="00CF6D7F"/>
    <w:rsid w:val="00CF7683"/>
    <w:rsid w:val="00D0110E"/>
    <w:rsid w:val="00D0234C"/>
    <w:rsid w:val="00D0264D"/>
    <w:rsid w:val="00D0390B"/>
    <w:rsid w:val="00D0396D"/>
    <w:rsid w:val="00D0417A"/>
    <w:rsid w:val="00D05C02"/>
    <w:rsid w:val="00D06619"/>
    <w:rsid w:val="00D073EB"/>
    <w:rsid w:val="00D107A1"/>
    <w:rsid w:val="00D111D5"/>
    <w:rsid w:val="00D12397"/>
    <w:rsid w:val="00D20613"/>
    <w:rsid w:val="00D2322B"/>
    <w:rsid w:val="00D244FA"/>
    <w:rsid w:val="00D259A9"/>
    <w:rsid w:val="00D25E35"/>
    <w:rsid w:val="00D273F8"/>
    <w:rsid w:val="00D31C6A"/>
    <w:rsid w:val="00D33569"/>
    <w:rsid w:val="00D344A2"/>
    <w:rsid w:val="00D35617"/>
    <w:rsid w:val="00D3752E"/>
    <w:rsid w:val="00D400CA"/>
    <w:rsid w:val="00D41216"/>
    <w:rsid w:val="00D417F3"/>
    <w:rsid w:val="00D41AB6"/>
    <w:rsid w:val="00D460BC"/>
    <w:rsid w:val="00D46116"/>
    <w:rsid w:val="00D468FC"/>
    <w:rsid w:val="00D4786A"/>
    <w:rsid w:val="00D47BFA"/>
    <w:rsid w:val="00D50CF5"/>
    <w:rsid w:val="00D520EF"/>
    <w:rsid w:val="00D524AE"/>
    <w:rsid w:val="00D544CE"/>
    <w:rsid w:val="00D5506E"/>
    <w:rsid w:val="00D56F83"/>
    <w:rsid w:val="00D57B70"/>
    <w:rsid w:val="00D609BD"/>
    <w:rsid w:val="00D613F0"/>
    <w:rsid w:val="00D628FD"/>
    <w:rsid w:val="00D66839"/>
    <w:rsid w:val="00D67E1E"/>
    <w:rsid w:val="00D717A9"/>
    <w:rsid w:val="00D7329F"/>
    <w:rsid w:val="00D7421B"/>
    <w:rsid w:val="00D750ED"/>
    <w:rsid w:val="00D76B16"/>
    <w:rsid w:val="00D76BCA"/>
    <w:rsid w:val="00D76C0F"/>
    <w:rsid w:val="00D77D71"/>
    <w:rsid w:val="00D80369"/>
    <w:rsid w:val="00D8061E"/>
    <w:rsid w:val="00D8194D"/>
    <w:rsid w:val="00D827E2"/>
    <w:rsid w:val="00D828DD"/>
    <w:rsid w:val="00D8299D"/>
    <w:rsid w:val="00D83860"/>
    <w:rsid w:val="00D87038"/>
    <w:rsid w:val="00D90075"/>
    <w:rsid w:val="00D9143D"/>
    <w:rsid w:val="00D91992"/>
    <w:rsid w:val="00D920FE"/>
    <w:rsid w:val="00D93525"/>
    <w:rsid w:val="00D95A81"/>
    <w:rsid w:val="00D96156"/>
    <w:rsid w:val="00D96C02"/>
    <w:rsid w:val="00D97921"/>
    <w:rsid w:val="00DA089C"/>
    <w:rsid w:val="00DA3CE5"/>
    <w:rsid w:val="00DA3D74"/>
    <w:rsid w:val="00DA3F08"/>
    <w:rsid w:val="00DA48C3"/>
    <w:rsid w:val="00DA5B29"/>
    <w:rsid w:val="00DA6556"/>
    <w:rsid w:val="00DA6AA0"/>
    <w:rsid w:val="00DA7FC6"/>
    <w:rsid w:val="00DB10E6"/>
    <w:rsid w:val="00DB24FD"/>
    <w:rsid w:val="00DB2F5D"/>
    <w:rsid w:val="00DB31ED"/>
    <w:rsid w:val="00DB3A11"/>
    <w:rsid w:val="00DB5E0C"/>
    <w:rsid w:val="00DB5F3F"/>
    <w:rsid w:val="00DB635D"/>
    <w:rsid w:val="00DB6A5E"/>
    <w:rsid w:val="00DB6FB5"/>
    <w:rsid w:val="00DB7D27"/>
    <w:rsid w:val="00DC3C18"/>
    <w:rsid w:val="00DC3C63"/>
    <w:rsid w:val="00DC500C"/>
    <w:rsid w:val="00DC7052"/>
    <w:rsid w:val="00DC7E3C"/>
    <w:rsid w:val="00DD0B08"/>
    <w:rsid w:val="00DD6936"/>
    <w:rsid w:val="00DD7361"/>
    <w:rsid w:val="00DD7CFA"/>
    <w:rsid w:val="00DE04B7"/>
    <w:rsid w:val="00DE0B84"/>
    <w:rsid w:val="00DE29BF"/>
    <w:rsid w:val="00DE2AE8"/>
    <w:rsid w:val="00DE446D"/>
    <w:rsid w:val="00DE45BC"/>
    <w:rsid w:val="00DE4624"/>
    <w:rsid w:val="00DE6447"/>
    <w:rsid w:val="00DE7608"/>
    <w:rsid w:val="00DE7835"/>
    <w:rsid w:val="00DF0D7E"/>
    <w:rsid w:val="00DF277F"/>
    <w:rsid w:val="00DF497D"/>
    <w:rsid w:val="00DF610C"/>
    <w:rsid w:val="00E00868"/>
    <w:rsid w:val="00E00FA6"/>
    <w:rsid w:val="00E01190"/>
    <w:rsid w:val="00E0243D"/>
    <w:rsid w:val="00E02706"/>
    <w:rsid w:val="00E100AF"/>
    <w:rsid w:val="00E10A32"/>
    <w:rsid w:val="00E12345"/>
    <w:rsid w:val="00E13093"/>
    <w:rsid w:val="00E130D4"/>
    <w:rsid w:val="00E13422"/>
    <w:rsid w:val="00E15166"/>
    <w:rsid w:val="00E174AA"/>
    <w:rsid w:val="00E20127"/>
    <w:rsid w:val="00E21608"/>
    <w:rsid w:val="00E22A04"/>
    <w:rsid w:val="00E22FE0"/>
    <w:rsid w:val="00E231F3"/>
    <w:rsid w:val="00E251E6"/>
    <w:rsid w:val="00E26E92"/>
    <w:rsid w:val="00E30088"/>
    <w:rsid w:val="00E30A72"/>
    <w:rsid w:val="00E3107D"/>
    <w:rsid w:val="00E31A28"/>
    <w:rsid w:val="00E31A6A"/>
    <w:rsid w:val="00E33DA9"/>
    <w:rsid w:val="00E35376"/>
    <w:rsid w:val="00E357C4"/>
    <w:rsid w:val="00E40B45"/>
    <w:rsid w:val="00E417B3"/>
    <w:rsid w:val="00E423A4"/>
    <w:rsid w:val="00E42E44"/>
    <w:rsid w:val="00E43FF7"/>
    <w:rsid w:val="00E50FEC"/>
    <w:rsid w:val="00E527DA"/>
    <w:rsid w:val="00E52AD1"/>
    <w:rsid w:val="00E54D64"/>
    <w:rsid w:val="00E556CD"/>
    <w:rsid w:val="00E55B83"/>
    <w:rsid w:val="00E60BD6"/>
    <w:rsid w:val="00E61404"/>
    <w:rsid w:val="00E62345"/>
    <w:rsid w:val="00E62B7B"/>
    <w:rsid w:val="00E62E6B"/>
    <w:rsid w:val="00E63226"/>
    <w:rsid w:val="00E65194"/>
    <w:rsid w:val="00E65634"/>
    <w:rsid w:val="00E672A1"/>
    <w:rsid w:val="00E70F9A"/>
    <w:rsid w:val="00E71350"/>
    <w:rsid w:val="00E71AF1"/>
    <w:rsid w:val="00E721D8"/>
    <w:rsid w:val="00E725DF"/>
    <w:rsid w:val="00E740D7"/>
    <w:rsid w:val="00E74D91"/>
    <w:rsid w:val="00E74E07"/>
    <w:rsid w:val="00E768F3"/>
    <w:rsid w:val="00E771D7"/>
    <w:rsid w:val="00E77DAA"/>
    <w:rsid w:val="00E82CFD"/>
    <w:rsid w:val="00E82DC2"/>
    <w:rsid w:val="00E83547"/>
    <w:rsid w:val="00E86195"/>
    <w:rsid w:val="00E86B92"/>
    <w:rsid w:val="00E9139A"/>
    <w:rsid w:val="00E93DB5"/>
    <w:rsid w:val="00EA07BD"/>
    <w:rsid w:val="00EA0E2C"/>
    <w:rsid w:val="00EB1181"/>
    <w:rsid w:val="00EB382B"/>
    <w:rsid w:val="00EB5E83"/>
    <w:rsid w:val="00EB66F3"/>
    <w:rsid w:val="00EB7526"/>
    <w:rsid w:val="00EB7C01"/>
    <w:rsid w:val="00EB7FEF"/>
    <w:rsid w:val="00EC06CE"/>
    <w:rsid w:val="00EC10C9"/>
    <w:rsid w:val="00EC31CE"/>
    <w:rsid w:val="00EC666B"/>
    <w:rsid w:val="00ED2BF6"/>
    <w:rsid w:val="00ED48A5"/>
    <w:rsid w:val="00ED6D70"/>
    <w:rsid w:val="00ED71C7"/>
    <w:rsid w:val="00ED7C41"/>
    <w:rsid w:val="00EE0989"/>
    <w:rsid w:val="00EE11F7"/>
    <w:rsid w:val="00EE1E9C"/>
    <w:rsid w:val="00EE2EC7"/>
    <w:rsid w:val="00EE31EB"/>
    <w:rsid w:val="00EE3CA0"/>
    <w:rsid w:val="00EE48FA"/>
    <w:rsid w:val="00EE5AA9"/>
    <w:rsid w:val="00EE6912"/>
    <w:rsid w:val="00EE7577"/>
    <w:rsid w:val="00EE7FBF"/>
    <w:rsid w:val="00EF0E16"/>
    <w:rsid w:val="00EF135D"/>
    <w:rsid w:val="00EF2E27"/>
    <w:rsid w:val="00EF3CCB"/>
    <w:rsid w:val="00EF4211"/>
    <w:rsid w:val="00EF5005"/>
    <w:rsid w:val="00F00AF5"/>
    <w:rsid w:val="00F00B0D"/>
    <w:rsid w:val="00F00B20"/>
    <w:rsid w:val="00F014F4"/>
    <w:rsid w:val="00F01AC0"/>
    <w:rsid w:val="00F01B65"/>
    <w:rsid w:val="00F057CD"/>
    <w:rsid w:val="00F05D3A"/>
    <w:rsid w:val="00F07695"/>
    <w:rsid w:val="00F077A7"/>
    <w:rsid w:val="00F100A5"/>
    <w:rsid w:val="00F12C2B"/>
    <w:rsid w:val="00F165BA"/>
    <w:rsid w:val="00F222D1"/>
    <w:rsid w:val="00F22F4B"/>
    <w:rsid w:val="00F24E58"/>
    <w:rsid w:val="00F25B55"/>
    <w:rsid w:val="00F27CF3"/>
    <w:rsid w:val="00F27CFC"/>
    <w:rsid w:val="00F309B2"/>
    <w:rsid w:val="00F30BF5"/>
    <w:rsid w:val="00F30C14"/>
    <w:rsid w:val="00F30CD9"/>
    <w:rsid w:val="00F32E2D"/>
    <w:rsid w:val="00F374BD"/>
    <w:rsid w:val="00F411F4"/>
    <w:rsid w:val="00F41505"/>
    <w:rsid w:val="00F42E14"/>
    <w:rsid w:val="00F453B2"/>
    <w:rsid w:val="00F467AB"/>
    <w:rsid w:val="00F4776A"/>
    <w:rsid w:val="00F509C7"/>
    <w:rsid w:val="00F509CE"/>
    <w:rsid w:val="00F512F6"/>
    <w:rsid w:val="00F513E0"/>
    <w:rsid w:val="00F51F24"/>
    <w:rsid w:val="00F53FE8"/>
    <w:rsid w:val="00F546BA"/>
    <w:rsid w:val="00F55284"/>
    <w:rsid w:val="00F5574B"/>
    <w:rsid w:val="00F5727F"/>
    <w:rsid w:val="00F57855"/>
    <w:rsid w:val="00F62DF4"/>
    <w:rsid w:val="00F62F65"/>
    <w:rsid w:val="00F62F8E"/>
    <w:rsid w:val="00F63C67"/>
    <w:rsid w:val="00F64125"/>
    <w:rsid w:val="00F647E8"/>
    <w:rsid w:val="00F65CA3"/>
    <w:rsid w:val="00F66453"/>
    <w:rsid w:val="00F70EE4"/>
    <w:rsid w:val="00F71AE3"/>
    <w:rsid w:val="00F71D67"/>
    <w:rsid w:val="00F71ED8"/>
    <w:rsid w:val="00F728D2"/>
    <w:rsid w:val="00F7325D"/>
    <w:rsid w:val="00F73C97"/>
    <w:rsid w:val="00F74BC8"/>
    <w:rsid w:val="00F74EC9"/>
    <w:rsid w:val="00F76540"/>
    <w:rsid w:val="00F800B7"/>
    <w:rsid w:val="00F803C5"/>
    <w:rsid w:val="00F8330C"/>
    <w:rsid w:val="00F83726"/>
    <w:rsid w:val="00F84E4C"/>
    <w:rsid w:val="00F8504D"/>
    <w:rsid w:val="00F90905"/>
    <w:rsid w:val="00F9483B"/>
    <w:rsid w:val="00FA1947"/>
    <w:rsid w:val="00FA1978"/>
    <w:rsid w:val="00FA2CC7"/>
    <w:rsid w:val="00FA5801"/>
    <w:rsid w:val="00FA6446"/>
    <w:rsid w:val="00FA6DC7"/>
    <w:rsid w:val="00FA6DE0"/>
    <w:rsid w:val="00FA6E29"/>
    <w:rsid w:val="00FA7A55"/>
    <w:rsid w:val="00FB110E"/>
    <w:rsid w:val="00FB1345"/>
    <w:rsid w:val="00FB17C9"/>
    <w:rsid w:val="00FB235F"/>
    <w:rsid w:val="00FB2580"/>
    <w:rsid w:val="00FB2B75"/>
    <w:rsid w:val="00FB2F64"/>
    <w:rsid w:val="00FB3D6C"/>
    <w:rsid w:val="00FB3E6D"/>
    <w:rsid w:val="00FB4F25"/>
    <w:rsid w:val="00FB7C75"/>
    <w:rsid w:val="00FC0837"/>
    <w:rsid w:val="00FC1DD6"/>
    <w:rsid w:val="00FC26A8"/>
    <w:rsid w:val="00FC4B63"/>
    <w:rsid w:val="00FC668B"/>
    <w:rsid w:val="00FD00AD"/>
    <w:rsid w:val="00FD0558"/>
    <w:rsid w:val="00FD101F"/>
    <w:rsid w:val="00FD134F"/>
    <w:rsid w:val="00FD209B"/>
    <w:rsid w:val="00FD4AC2"/>
    <w:rsid w:val="00FD6325"/>
    <w:rsid w:val="00FD6452"/>
    <w:rsid w:val="00FD6499"/>
    <w:rsid w:val="00FE1CA1"/>
    <w:rsid w:val="00FE22F7"/>
    <w:rsid w:val="00FE279A"/>
    <w:rsid w:val="00FE415A"/>
    <w:rsid w:val="00FE5957"/>
    <w:rsid w:val="00FE61FA"/>
    <w:rsid w:val="00FE6DBA"/>
    <w:rsid w:val="00FF0C96"/>
    <w:rsid w:val="00FF1C16"/>
    <w:rsid w:val="00FF1E9A"/>
    <w:rsid w:val="00FF2CCE"/>
    <w:rsid w:val="00FF33D4"/>
    <w:rsid w:val="00FF3F4B"/>
    <w:rsid w:val="00FF510D"/>
    <w:rsid w:val="00FF652F"/>
    <w:rsid w:val="00FF66E8"/>
    <w:rsid w:val="00FF6B64"/>
    <w:rsid w:val="00FF6F66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F82C"/>
  <w15:docId w15:val="{61B52EF8-D47A-40C0-9805-17A98453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4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2B49C9"/>
    <w:pPr>
      <w:jc w:val="right"/>
      <w:outlineLvl w:val="0"/>
    </w:pPr>
    <w:rPr>
      <w:b/>
      <w:sz w:val="2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B49C9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7C9"/>
  </w:style>
  <w:style w:type="paragraph" w:styleId="Footer">
    <w:name w:val="footer"/>
    <w:basedOn w:val="Normal"/>
    <w:link w:val="FooterChar"/>
    <w:uiPriority w:val="99"/>
    <w:unhideWhenUsed/>
    <w:rsid w:val="00FB1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7C9"/>
  </w:style>
  <w:style w:type="paragraph" w:styleId="BalloonText">
    <w:name w:val="Balloon Text"/>
    <w:basedOn w:val="Normal"/>
    <w:link w:val="BalloonTextChar"/>
    <w:uiPriority w:val="99"/>
    <w:semiHidden/>
    <w:unhideWhenUsed/>
    <w:rsid w:val="00FB1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C04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94333"/>
    <w:pPr>
      <w:spacing w:after="200" w:line="276" w:lineRule="auto"/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66CC3"/>
    <w:pPr>
      <w:spacing w:after="200"/>
    </w:pPr>
    <w:rPr>
      <w:b/>
      <w:bCs/>
      <w:color w:val="4F81BD" w:themeColor="accent1"/>
      <w:sz w:val="18"/>
      <w:szCs w:val="18"/>
    </w:rPr>
  </w:style>
  <w:style w:type="paragraph" w:styleId="BodyText">
    <w:name w:val="Body Text"/>
    <w:basedOn w:val="Normal"/>
    <w:link w:val="BodyTextChar"/>
    <w:semiHidden/>
    <w:rsid w:val="00856B50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856B50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Heading1Char">
    <w:name w:val="Heading 1 Char"/>
    <w:basedOn w:val="DefaultParagraphFont"/>
    <w:link w:val="Heading1"/>
    <w:rsid w:val="002B49C9"/>
    <w:rPr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B49C9"/>
    <w:rPr>
      <w:b/>
      <w:color w:val="FFFFFF" w:themeColor="background1"/>
      <w:sz w:val="28"/>
      <w:szCs w:val="24"/>
    </w:rPr>
  </w:style>
  <w:style w:type="character" w:styleId="PlaceholderText">
    <w:name w:val="Placeholder Text"/>
    <w:basedOn w:val="DefaultParagraphFont"/>
    <w:uiPriority w:val="99"/>
    <w:semiHidden/>
    <w:rsid w:val="00091E8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34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2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2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2E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7EF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20E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rsid w:val="00332659"/>
    <w:pPr>
      <w:spacing w:after="0" w:line="240" w:lineRule="auto"/>
    </w:pPr>
    <w:rPr>
      <w:rFonts w:ascii="Palatino Linotype" w:eastAsia="Times New Roman" w:hAnsi="Palatino Linotype" w:cs="Times New Roman"/>
      <w:sz w:val="18"/>
      <w:szCs w:val="24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  <w:tblStylePr w:type="firstRow">
      <w:rPr>
        <w:rFonts w:ascii="Ubuntu" w:hAnsi="Ubuntu"/>
        <w:b/>
        <w:sz w:val="18"/>
      </w:rPr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1F09F7"/>
    <w:pPr>
      <w:widowControl w:val="0"/>
      <w:autoSpaceDE w:val="0"/>
      <w:autoSpaceDN w:val="0"/>
      <w:adjustRightInd w:val="0"/>
      <w:ind w:left="103"/>
    </w:pPr>
    <w:rPr>
      <w:rFonts w:ascii="Calibri" w:eastAsiaTheme="minorEastAsia" w:hAnsi="Calibri" w:cs="Calibri"/>
      <w:sz w:val="24"/>
      <w:szCs w:val="24"/>
    </w:rPr>
  </w:style>
  <w:style w:type="paragraph" w:styleId="Revision">
    <w:name w:val="Revision"/>
    <w:hidden/>
    <w:uiPriority w:val="99"/>
    <w:semiHidden/>
    <w:rsid w:val="000F3B0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74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ealthandsafety@ontariotechu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althandsafety@ontariotechu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TR%20-%20SOP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3-21T14:25:35.347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3834 6089 2176,'-12'0'1024,"12"13"-1024,0-13 1152,0 0-1152,12 0 0,-12 0 0,0 0 128,0 0-128,0 13 0,0-13 128,0 0 128,0 0-128,0 0 128,0 0-128,0 0 128,0-13-128,0 13 0,0 0-128,-12 0 128,24 0 0,-12 0 0,0 0 0,-12-13 0,12 13-128,0 0 128,0 0-128,0 0 128,0 0-128,12 0 0,-12 0 0,0 0 0,0 0 128,0 0 0,0 0 0,0 0 128,0 0 0,0 0 0,0 0-128,0 0 0,0 0-128,0 0 128,0 0-128,0 0 0,0 0 0,0 0 0,-12-12 128,12 12 0,0 0-128,0 0 128,0 0-128,0 0 128,0 0-128,0 0 128,0 0-128,0 0 0,0 0 0,0 0 0,0 0 0,0 0 0,0 0 0,0 0 128,0 0-128,0 0 0,0 0 0,0 0 128,0 0-128,0 0 0,0 0-128,0 0 128,0 0 0,0 0 0,0 0 128,0 0 0,0 0 0,0 0 0,0 0-128,0 0 128,0 0-128,0 0 128,0 0-128,0 0 128,0 0-128,0 0 128,0 0-128,0 0 128,0 0 0,0 0 0,0 0-128,0-13 128,0 13-128,0 0 128,0 0-128,0 0 0,0 0 0,0 0 0,0 0 0,0 0 0,0 0 0,0 0 0,0 0 0,0 0 0,0 0 0,0 0 128,0 0-128,0 0 0,0 0 0,0 0 0,0 0 0,0 0 0,0 0 0,0 0 0,0 0 0,0 0 0,0 0 0,0 0 0,0 0 0,0 0 0,0 0 0,0 0 0,0-12 0,0 12 128,0 0-128,0 0 0,0 0 0,0 0 0,0 0 0,0 0 0,0 0 0,0 0 128,0 0-128,0 0 0,0 0 0,0 0 0,0 0 0,0 0 0,0 0 0,0 0 0,0 0 0,0 0 128,0-13-128,0 13 128,0 0-128,0 0 0,0 0-128,0 0 128,0 0-128,0 0 128,0 0-640,0-12 128,0 12-896,12 0 128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3-21T14:25:35.347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3834 6089 2176,'-12'0'1024,"12"13"-1024,0-13 1152,0 0-1152,12 0 0,-12 0 0,0 0 128,0 0-128,0 13 0,0-13 128,0 0 128,0 0-128,0 0 128,0 0-128,0 0 128,0-13-128,0 13 0,0 0-128,-12 0 128,24 0 0,-12 0 0,0 0 0,-12-13 0,12 13-128,0 0 128,0 0-128,0 0 128,0 0-128,12 0 0,-12 0 0,0 0 0,0 0 128,0 0 0,0 0 0,0 0 128,0 0 0,0 0 0,0 0-128,0 0 0,0 0-128,0 0 128,0 0-128,0 0 0,0 0 0,0 0 0,-12-12 128,12 12 0,0 0-128,0 0 128,0 0-128,0 0 128,0 0-128,0 0 128,0 0-128,0 0 0,0 0 0,0 0 0,0 0 0,0 0 0,0 0 0,0 0 128,0 0-128,0 0 0,0 0 0,0 0 128,0 0-128,0 0 0,0 0-128,0 0 128,0 0 0,0 0 0,0 0 128,0 0 0,0 0 0,0 0 0,0 0-128,0 0 128,0 0-128,0 0 128,0 0-128,0 0 128,0 0-128,0 0 128,0 0-128,0 0 128,0 0 0,0 0 0,0 0-128,0-13 128,0 13-128,0 0 128,0 0-128,0 0 0,0 0 0,0 0 0,0 0 0,0 0 0,0 0 0,0 0 0,0 0 0,0 0 0,0 0 0,0 0 128,0 0-128,0 0 0,0 0 0,0 0 0,0 0 0,0 0 0,0 0 0,0 0 0,0 0 0,0 0 0,0 0 0,0 0 0,0 0 0,0 0 0,0 0 0,0 0 0,0-12 0,0 12 128,0 0-128,0 0 0,0 0 0,0 0 0,0 0 0,0 0 0,0 0 0,0 0 128,0 0-128,0 0 0,0 0 0,0 0 0,0 0 0,0 0 0,0 0 0,0 0 0,0 0 0,0 0 128,0-13-128,0 13 128,0 0-128,0 0 0,0 0-128,0 0 128,0 0-128,0 0 128,0 0-640,0-12 128,0 12-896,12 0 128</inkml:trace>
</inkml:ink>
</file>

<file path=customXml/itemProps1.xml><?xml version="1.0" encoding="utf-8"?>
<ds:datastoreItem xmlns:ds="http://schemas.openxmlformats.org/officeDocument/2006/customXml" ds:itemID="{A9E6C2B0-3F84-4E72-80B5-0FA1001AA78E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0D518DB5-7C02-40AE-A9C4-AA116CB02D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C5EB1E-938E-4B13-BCA9-09EB743EDF3D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- SOP Template.dotx</Template>
  <TotalTime>2</TotalTime>
  <Pages>4</Pages>
  <Words>771</Words>
  <Characters>4690</Characters>
  <Application>Microsoft Office Word</Application>
  <DocSecurity>0</DocSecurity>
  <Lines>360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Ascent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Gaspare Biundo</dc:creator>
  <cp:keywords/>
  <dc:description/>
  <cp:lastModifiedBy>Elise Arbic</cp:lastModifiedBy>
  <cp:revision>3</cp:revision>
  <cp:lastPrinted>2025-10-08T21:03:00Z</cp:lastPrinted>
  <dcterms:created xsi:type="dcterms:W3CDTF">2026-09-09T14:16:00Z</dcterms:created>
  <dcterms:modified xsi:type="dcterms:W3CDTF">2026-09-09T14:18:00Z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-2046725089</vt:i4>
  </property>
</Properties>
</file>